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2C" w:rsidRPr="002C1081" w:rsidRDefault="00B4642C" w:rsidP="00B4642C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2C1081">
        <w:rPr>
          <w:rFonts w:asciiTheme="minorHAnsi" w:hAnsiTheme="minorHAnsi"/>
          <w:b/>
          <w:sz w:val="22"/>
          <w:szCs w:val="22"/>
        </w:rPr>
        <w:t>Regional Sharing Session on Farmers in Forested Landscapes and VGGT</w:t>
      </w:r>
    </w:p>
    <w:p w:rsidR="00B4642C" w:rsidRPr="002C1081" w:rsidRDefault="00B4642C" w:rsidP="00B4642C">
      <w:pPr>
        <w:jc w:val="center"/>
        <w:rPr>
          <w:rFonts w:asciiTheme="minorHAnsi" w:hAnsiTheme="minorHAnsi"/>
          <w:sz w:val="22"/>
          <w:szCs w:val="22"/>
        </w:rPr>
      </w:pPr>
      <w:r w:rsidRPr="002C1081">
        <w:rPr>
          <w:rFonts w:asciiTheme="minorHAnsi" w:hAnsiTheme="minorHAnsi"/>
          <w:sz w:val="22"/>
          <w:szCs w:val="22"/>
        </w:rPr>
        <w:t>August 2-7, 2015 | Yangon, Myanmar</w:t>
      </w:r>
    </w:p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p w:rsidR="001E05B9" w:rsidRPr="002C1081" w:rsidRDefault="001E05B9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  <w:r w:rsidRPr="002C1081">
        <w:rPr>
          <w:rFonts w:asciiTheme="minorHAnsi" w:eastAsia="Times New Roman" w:hAnsiTheme="minorHAnsi"/>
          <w:b/>
          <w:bCs/>
          <w:sz w:val="22"/>
          <w:szCs w:val="22"/>
          <w:lang w:eastAsia="en-US"/>
        </w:rPr>
        <w:t>Directory of Participants</w:t>
      </w:r>
    </w:p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67"/>
        <w:gridCol w:w="129"/>
        <w:gridCol w:w="2175"/>
        <w:gridCol w:w="1786"/>
        <w:gridCol w:w="2122"/>
        <w:gridCol w:w="2707"/>
        <w:gridCol w:w="1421"/>
        <w:gridCol w:w="2461"/>
        <w:gridCol w:w="1348"/>
      </w:tblGrid>
      <w:tr w:rsidR="000C5802" w:rsidRPr="002C1081" w:rsidTr="000C5802">
        <w:trPr>
          <w:trHeight w:val="49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Name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Nickname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Designation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Organization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Country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E-mail Address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2C1081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 xml:space="preserve">Contact </w:t>
            </w:r>
            <w:r w:rsidR="002C1081"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No.</w:t>
            </w:r>
          </w:p>
        </w:tc>
      </w:tr>
      <w:tr w:rsidR="00B4642C" w:rsidRPr="002C1081" w:rsidTr="000C5802">
        <w:trPr>
          <w:trHeight w:val="495"/>
        </w:trPr>
        <w:tc>
          <w:tcPr>
            <w:tcW w:w="5000" w:type="pct"/>
            <w:gridSpan w:val="9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Members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5"/>
        </w:trPr>
        <w:tc>
          <w:tcPr>
            <w:tcW w:w="160" w:type="pct"/>
            <w:noWrap/>
            <w:hideMark/>
          </w:tcPr>
          <w:p w:rsidR="00B4642C" w:rsidRPr="002C1081" w:rsidRDefault="00B4642C" w:rsidP="00A2407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Kanybek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Zhumaev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Kalybek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Zhumaev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Technical Manager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wua.union.kg@mail.ru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0996 700190924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Duishobubu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Duishebubu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WUA Council member</w:t>
            </w:r>
          </w:p>
          <w:p w:rsidR="002C1081" w:rsidRPr="002C1081" w:rsidRDefault="002C1081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Abdyldaeva1956@mail.ru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0996 700190924</w:t>
            </w:r>
          </w:p>
        </w:tc>
      </w:tr>
      <w:tr w:rsidR="000C5802" w:rsidRPr="002C1081" w:rsidTr="000C5802">
        <w:trPr>
          <w:trHeight w:val="756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Aleksandr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Temirbekov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Aleksandr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Temirbekov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Technical Adviser on Environment and Sustainable Development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atemirbekov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@ 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0996 775974847</w:t>
            </w:r>
          </w:p>
        </w:tc>
      </w:tr>
      <w:tr w:rsidR="000C5802" w:rsidRPr="002C1081" w:rsidTr="000C5802">
        <w:trPr>
          <w:trHeight w:val="28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Tsai, Shun-Te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Tsai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Former Chair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TWADA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luck63559@yahoo.com.tw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0886 928707038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Huang, Yen-Liang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Daniel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Former Chair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TDFA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ban.ban55@msa.hinet.net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0886 913302066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Ms. Tsai, Shu-Hui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Shui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Interpreter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TaiwanDHRRA</w:t>
            </w:r>
            <w:proofErr w:type="spellEnd"/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d8722151@yahoo.com.tw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0886 978738250</w:t>
            </w:r>
          </w:p>
        </w:tc>
      </w:tr>
      <w:tr w:rsidR="000C5802" w:rsidRPr="002C1081" w:rsidTr="000C5802">
        <w:trPr>
          <w:trHeight w:val="27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Mohammad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Alauddin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Sikder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Alauddin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Member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2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kkmlrp45@gmail.com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08801718628302</w:t>
            </w:r>
          </w:p>
        </w:tc>
      </w:tr>
      <w:tr w:rsidR="000C5802" w:rsidRPr="002C1081" w:rsidTr="000C5802">
        <w:trPr>
          <w:trHeight w:val="33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MST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Shazada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Begum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Shazada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President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kkmlrp45@gmail.com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7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MD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Amirul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Islam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Amir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Consultant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amirttg@gmail.com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08801716152724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Samuel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Fuellas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Sam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Chairperson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PAKISAMA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pakisama.sam@gmail.com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0639184006307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Virginia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Arnuco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De Villa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Gigi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Provincial Coordinator for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Bukidnon</w:t>
            </w:r>
            <w:proofErr w:type="spellEnd"/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PAKISAMA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virginia.de.villa@gmail.com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0639278052801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Shimpei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Murakami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Shimpei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AINOUKAI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Japan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6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shimpei-m@hotmail.co.jp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0818016193862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Hiromitsu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Iio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Hiro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Board 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AINOUKAI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Japan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hiro@rinnesha.com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0818026471794</w:t>
            </w:r>
          </w:p>
        </w:tc>
      </w:tr>
      <w:tr w:rsidR="000C5802" w:rsidRPr="002C1081" w:rsidTr="000C5802">
        <w:trPr>
          <w:trHeight w:val="34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Altantuya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Tseden-ish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Aggie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Vice-President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altantuya@namc.coop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97699051810</w:t>
            </w:r>
          </w:p>
        </w:tc>
      </w:tr>
      <w:tr w:rsidR="000C5802" w:rsidRPr="002C1081" w:rsidTr="000C5802">
        <w:trPr>
          <w:trHeight w:val="40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Indraa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Dashnyam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Indra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Senior Specialist of Cooperative Dept.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indra@namc.coop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97699153185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Myagmarsuren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Khunbish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Miga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Director/Translator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tuv@namac.coop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97699198992</w:t>
            </w:r>
          </w:p>
        </w:tc>
      </w:tr>
      <w:tr w:rsidR="000C5802" w:rsidRPr="002C1081" w:rsidTr="000C5802">
        <w:trPr>
          <w:trHeight w:val="31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Rany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Rany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FNN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pansopheap1@gmail.com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085512323400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Yoem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Bory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Yoem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Bory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FWN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fwn@isc.org.kh / sophak.seng@gmail.com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085512490295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Pan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Sopheap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Sopheap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Director/Translator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FNN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pansopheap1@gmail.com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86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Govinda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Dahal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Govinda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Dahal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CTCF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ctcfnepal@yahoo.com  / rairabin08@yahoo.com ; govinda.dahal1@yahoo.com</w:t>
              </w:r>
            </w:hyperlink>
          </w:p>
        </w:tc>
        <w:tc>
          <w:tcPr>
            <w:tcW w:w="461" w:type="pct"/>
            <w:noWrap/>
            <w:hideMark/>
          </w:tcPr>
          <w:p w:rsidR="00B97695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97695" w:rsidRPr="002C1081" w:rsidRDefault="00B97695" w:rsidP="00B97695">
            <w:pPr>
              <w:rPr>
                <w:rFonts w:asciiTheme="minorHAnsi" w:hAnsiTheme="minorHAnsi"/>
                <w:sz w:val="22"/>
                <w:szCs w:val="22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0977027521714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Jhuna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Tamang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Jhuna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Tamang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CTCF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2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ctcfnepal@yahoo.com</w:t>
              </w:r>
            </w:hyperlink>
          </w:p>
        </w:tc>
        <w:tc>
          <w:tcPr>
            <w:tcW w:w="461" w:type="pct"/>
            <w:noWrap/>
            <w:hideMark/>
          </w:tcPr>
          <w:p w:rsidR="0064573B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64573B" w:rsidP="00A6162B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09779842714634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Bhandari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Bhandari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NLRF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nlrfnepal@yahoo.com</w:t>
              </w:r>
            </w:hyperlink>
          </w:p>
        </w:tc>
        <w:tc>
          <w:tcPr>
            <w:tcW w:w="461" w:type="pct"/>
            <w:noWrap/>
            <w:hideMark/>
          </w:tcPr>
          <w:p w:rsidR="00A6162B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6162B" w:rsidP="00A6162B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9843467807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Alice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Poudel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Alice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Poudel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Interpreter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NLRF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alicepoudyal@gmail.com</w:t>
              </w:r>
            </w:hyperlink>
          </w:p>
        </w:tc>
        <w:tc>
          <w:tcPr>
            <w:tcW w:w="461" w:type="pct"/>
            <w:noWrap/>
            <w:hideMark/>
          </w:tcPr>
          <w:p w:rsidR="00286A5A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286A5A" w:rsidP="00286A5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9810145701</w:t>
            </w:r>
          </w:p>
        </w:tc>
      </w:tr>
      <w:tr w:rsidR="000C5802" w:rsidRPr="002C1081" w:rsidTr="000C5802">
        <w:trPr>
          <w:trHeight w:val="756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Hoang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Quynh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Hoa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Hoa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Expert of International Cooperation Department (ICD)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VNFU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Vietnam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minhonzz@yahoo.com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88" w:type="pct"/>
            <w:gridSpan w:val="2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Tran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Thu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Huong</w:t>
            </w:r>
            <w:proofErr w:type="spellEnd"/>
          </w:p>
        </w:tc>
        <w:tc>
          <w:tcPr>
            <w:tcW w:w="611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Huong</w:t>
            </w:r>
            <w:proofErr w:type="spellEnd"/>
          </w:p>
        </w:tc>
        <w:tc>
          <w:tcPr>
            <w:tcW w:w="726" w:type="pct"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Vice Chairwomen of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Backan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Farmers' </w:t>
            </w: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Union</w:t>
            </w:r>
          </w:p>
          <w:p w:rsidR="002C1081" w:rsidRPr="002C1081" w:rsidRDefault="002C1081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VNFU</w:t>
            </w:r>
          </w:p>
        </w:tc>
        <w:tc>
          <w:tcPr>
            <w:tcW w:w="486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Vietnam</w:t>
            </w:r>
          </w:p>
        </w:tc>
        <w:tc>
          <w:tcPr>
            <w:tcW w:w="842" w:type="pct"/>
            <w:noWrap/>
            <w:hideMark/>
          </w:tcPr>
          <w:p w:rsidR="000C5802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6" w:history="1">
              <w:r w:rsidR="000C5802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nongdanbackan70577@gmail.com</w:t>
              </w:r>
            </w:hyperlink>
          </w:p>
        </w:tc>
        <w:tc>
          <w:tcPr>
            <w:tcW w:w="461" w:type="pct"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Niran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Buasiri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Niran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SKP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niranbuasiri@gmail.com</w:t>
              </w:r>
            </w:hyperlink>
          </w:p>
        </w:tc>
        <w:tc>
          <w:tcPr>
            <w:tcW w:w="461" w:type="pct"/>
            <w:noWrap/>
            <w:hideMark/>
          </w:tcPr>
          <w:p w:rsidR="00040445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040445" w:rsidP="00040445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0810637455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Bunjong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Siri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Bunjong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SKP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bunjongsiri@yahoo.com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Sofyan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Ubaidi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Anom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Sofyan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678C2" w:rsidP="001678C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noviahariani16@yahoo.co.id</w:t>
            </w:r>
          </w:p>
        </w:tc>
        <w:tc>
          <w:tcPr>
            <w:tcW w:w="461" w:type="pct"/>
            <w:noWrap/>
            <w:hideMark/>
          </w:tcPr>
          <w:p w:rsidR="001F6C4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1F6C43" w:rsidP="001F6C4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06281216584900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Hari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Patono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Hari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678C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noviahariani16@yahoo.co.id</w:t>
            </w:r>
          </w:p>
        </w:tc>
        <w:tc>
          <w:tcPr>
            <w:tcW w:w="461" w:type="pct"/>
            <w:noWrap/>
            <w:hideMark/>
          </w:tcPr>
          <w:p w:rsidR="007D39E0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7D39E0" w:rsidP="007D39E0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06281273412223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Slamet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Nurhadi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Loji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djilo.hady@gmail.com</w:t>
              </w:r>
            </w:hyperlink>
          </w:p>
        </w:tc>
        <w:tc>
          <w:tcPr>
            <w:tcW w:w="461" w:type="pct"/>
            <w:noWrap/>
            <w:hideMark/>
          </w:tcPr>
          <w:p w:rsidR="00AA7ED8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A7ED8" w:rsidP="00AA7ED8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06281290767747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Mya 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Mya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Than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Swe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Than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Swe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Tint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Lwin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Tint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Lwin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General Secretary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Thaw Tar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Thaw Tar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Treasurer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Saw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Hlaing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Saw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Hlaing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Yin Aye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Yin Aye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Tin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Aung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Tin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Aung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Min-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kee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Yoon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Minkee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Translator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7C6B39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0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sniper-1sok@hanmail.net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24284A" w:rsidP="0024284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0821066289668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Joon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Yu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Joon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President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7C6B39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1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Geunjoon0903@gmail.com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4B1527" w:rsidP="004B1527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0821054539150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Hyunchul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Shin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Hyunchul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Associate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7C6B39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2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hotfox14@hanmail.net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394334" w:rsidP="00394334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082107795644</w:t>
            </w:r>
          </w:p>
        </w:tc>
      </w:tr>
      <w:tr w:rsidR="000C5802" w:rsidRPr="002C1081" w:rsidTr="000C5802">
        <w:trPr>
          <w:trHeight w:val="252"/>
        </w:trPr>
        <w:tc>
          <w:tcPr>
            <w:tcW w:w="948" w:type="pct"/>
            <w:gridSpan w:val="3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Partners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Ghanshyam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Pandey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Ghanshyam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Pandey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Coordinator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Global Alliance of Community Forestry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Kathmandu, 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pandeygs2002@gmail.com</w:t>
              </w:r>
            </w:hyperlink>
          </w:p>
        </w:tc>
        <w:tc>
          <w:tcPr>
            <w:tcW w:w="461" w:type="pct"/>
            <w:noWrap/>
            <w:hideMark/>
          </w:tcPr>
          <w:p w:rsidR="008F50FA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F50FA" w:rsidP="008F50F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9851002110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Nathaniel Don Marquez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Don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ANGOC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ndemarquez@angoc.org</w:t>
            </w:r>
          </w:p>
        </w:tc>
        <w:tc>
          <w:tcPr>
            <w:tcW w:w="461" w:type="pct"/>
            <w:noWrap/>
            <w:hideMark/>
          </w:tcPr>
          <w:p w:rsidR="00050902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050902" w:rsidP="008C3C26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0639088641401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43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Erpan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Faryadi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Erpan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Asia Regional Facilitator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ILC Asia Regional Coordination Unit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Jakarta, 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e.faryadi@landcoalition.info</w:t>
              </w:r>
            </w:hyperlink>
          </w:p>
        </w:tc>
        <w:tc>
          <w:tcPr>
            <w:tcW w:w="461" w:type="pct"/>
            <w:noWrap/>
            <w:hideMark/>
          </w:tcPr>
          <w:p w:rsidR="008C3C26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C3C26" w:rsidP="008C3C26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06281312017364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Reymondo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Caraan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Reymond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Senior Program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RECOFTC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Bangkok, 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Reymondo.caraan@recoftc.org</w:t>
              </w:r>
            </w:hyperlink>
          </w:p>
        </w:tc>
        <w:tc>
          <w:tcPr>
            <w:tcW w:w="461" w:type="pct"/>
            <w:noWrap/>
            <w:hideMark/>
          </w:tcPr>
          <w:p w:rsidR="008007B0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007B0" w:rsidP="008007B0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0660830779531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Florante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Jesus Sale Villas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Nonoy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Reg'l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Program Manager on Market Access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AsiaDHRRA</w:t>
            </w:r>
            <w:proofErr w:type="spellEnd"/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6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asiadhrra@asiadhrra.org</w:t>
              </w:r>
            </w:hyperlink>
          </w:p>
        </w:tc>
        <w:tc>
          <w:tcPr>
            <w:tcW w:w="461" w:type="pct"/>
            <w:noWrap/>
            <w:hideMark/>
          </w:tcPr>
          <w:p w:rsidR="00A56B7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56B73" w:rsidP="00A56B7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0639184477585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Atty. Edna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Maguigad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Edna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Policy &amp; Governance Adviser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NTFP-EP Asia 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ednamaguigad@gmail.com</w:t>
              </w:r>
            </w:hyperlink>
          </w:p>
        </w:tc>
        <w:tc>
          <w:tcPr>
            <w:tcW w:w="461" w:type="pct"/>
            <w:noWrap/>
            <w:hideMark/>
          </w:tcPr>
          <w:p w:rsidR="00955E42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955E42" w:rsidP="00955E4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06329189202362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Dr.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Thaung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Naing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Forest Research Institute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Dilip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Kumar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Dilip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Kumar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FAO Country Office-Myanmar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52"/>
        </w:trPr>
        <w:tc>
          <w:tcPr>
            <w:tcW w:w="948" w:type="pct"/>
            <w:gridSpan w:val="3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Secretariat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Ma. Estrella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Penunia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Esther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Secretary General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afaesther@asianfarmers.org</w:t>
              </w:r>
            </w:hyperlink>
          </w:p>
        </w:tc>
        <w:tc>
          <w:tcPr>
            <w:tcW w:w="461" w:type="pct"/>
            <w:noWrap/>
            <w:hideMark/>
          </w:tcPr>
          <w:p w:rsidR="0043702E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43702E" w:rsidP="0043702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0639178130689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Victoria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Serrato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Vicky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Enterprise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Dev't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.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afavicky@asianfarmers.org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43702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  <w:r w:rsidR="0043702E" w:rsidRPr="002C1081">
              <w:rPr>
                <w:rFonts w:asciiTheme="minorHAnsi" w:hAnsiTheme="minorHAnsi"/>
                <w:sz w:val="22"/>
                <w:szCs w:val="22"/>
              </w:rPr>
              <w:t>0639997047907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Marciano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Virola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Jr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Jun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KM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4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afajun@asianfarmers.org</w:t>
              </w:r>
            </w:hyperlink>
          </w:p>
        </w:tc>
        <w:tc>
          <w:tcPr>
            <w:tcW w:w="461" w:type="pct"/>
            <w:noWrap/>
            <w:hideMark/>
          </w:tcPr>
          <w:p w:rsidR="007B01A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7B01A3" w:rsidP="007B01A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0639185286780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Maruja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B. Ventura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Maru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Finance Manager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7C6B3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4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afamaru@asianfarmers.org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3D42D1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  <w:r w:rsidR="003D42D1" w:rsidRPr="002C1081">
              <w:rPr>
                <w:rFonts w:asciiTheme="minorHAnsi" w:hAnsiTheme="minorHAnsi"/>
                <w:sz w:val="22"/>
                <w:szCs w:val="22"/>
              </w:rPr>
              <w:t>063287976942</w:t>
            </w:r>
          </w:p>
        </w:tc>
      </w:tr>
    </w:tbl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sectPr w:rsidR="00B4642C" w:rsidRPr="002C1081" w:rsidSect="00B4642C">
      <w:headerReference w:type="default" r:id="rId42"/>
      <w:footerReference w:type="default" r:id="rId43"/>
      <w:headerReference w:type="first" r:id="rId44"/>
      <w:footerReference w:type="first" r:id="rId4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39" w:rsidRDefault="007C6B39" w:rsidP="00F65C09">
      <w:r>
        <w:separator/>
      </w:r>
    </w:p>
  </w:endnote>
  <w:endnote w:type="continuationSeparator" w:id="0">
    <w:p w:rsidR="007C6B39" w:rsidRDefault="007C6B39" w:rsidP="00F6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AC" w:rsidRPr="003C56C2" w:rsidRDefault="009462AC" w:rsidP="00E010EA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3C56C2">
      <w:rPr>
        <w:rFonts w:asciiTheme="minorHAnsi" w:hAnsiTheme="minorHAnsi"/>
        <w:b/>
        <w:sz w:val="22"/>
        <w:szCs w:val="22"/>
      </w:rPr>
      <w:t>Regional Sharing Workshop on</w:t>
    </w:r>
    <w:r>
      <w:rPr>
        <w:rFonts w:asciiTheme="minorHAnsi" w:hAnsiTheme="minorHAnsi"/>
        <w:b/>
        <w:sz w:val="22"/>
        <w:szCs w:val="22"/>
      </w:rPr>
      <w:t xml:space="preserve"> </w:t>
    </w:r>
    <w:r w:rsidRPr="003C56C2">
      <w:rPr>
        <w:rFonts w:asciiTheme="minorHAnsi" w:hAnsiTheme="minorHAnsi"/>
        <w:b/>
        <w:sz w:val="22"/>
        <w:szCs w:val="22"/>
      </w:rPr>
      <w:t>Popularizing the VGGT to Secure Rights to Family Farmers</w:t>
    </w:r>
  </w:p>
  <w:p w:rsidR="009462AC" w:rsidRPr="00E010EA" w:rsidRDefault="009462AC" w:rsidP="00E010EA">
    <w:pPr>
      <w:rPr>
        <w:rFonts w:asciiTheme="minorHAnsi" w:hAnsiTheme="minorHAnsi"/>
        <w:sz w:val="22"/>
        <w:szCs w:val="22"/>
      </w:rPr>
    </w:pPr>
    <w:r w:rsidRPr="00C67E07">
      <w:rPr>
        <w:rFonts w:asciiTheme="minorHAnsi" w:hAnsiTheme="minorHAnsi"/>
        <w:sz w:val="22"/>
        <w:szCs w:val="22"/>
      </w:rPr>
      <w:t>5</w:t>
    </w:r>
    <w:r>
      <w:rPr>
        <w:rFonts w:asciiTheme="minorHAnsi" w:hAnsiTheme="minorHAnsi"/>
        <w:sz w:val="22"/>
        <w:szCs w:val="22"/>
      </w:rPr>
      <w:t>-7 August</w:t>
    </w:r>
    <w:r w:rsidRPr="00C67E07">
      <w:rPr>
        <w:rFonts w:asciiTheme="minorHAnsi" w:hAnsiTheme="minorHAnsi"/>
        <w:sz w:val="22"/>
        <w:szCs w:val="22"/>
      </w:rPr>
      <w:t xml:space="preserve"> 2015 </w:t>
    </w:r>
    <w:r>
      <w:rPr>
        <w:rFonts w:asciiTheme="minorHAnsi" w:hAnsiTheme="minorHAnsi"/>
        <w:sz w:val="22"/>
        <w:szCs w:val="22"/>
      </w:rPr>
      <w:t xml:space="preserve">| Yangon, </w:t>
    </w:r>
    <w:r w:rsidRPr="00C67E07">
      <w:rPr>
        <w:rFonts w:asciiTheme="minorHAnsi" w:hAnsiTheme="minorHAnsi"/>
        <w:sz w:val="22"/>
        <w:szCs w:val="22"/>
      </w:rPr>
      <w:t>Myanmar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 w:rsidRPr="00C67E07">
      <w:rPr>
        <w:rFonts w:asciiTheme="minorHAnsi" w:hAnsiTheme="minorHAnsi"/>
        <w:sz w:val="22"/>
        <w:szCs w:val="22"/>
      </w:rPr>
      <w:t xml:space="preserve">Page </w:t>
    </w:r>
    <w:r w:rsidRPr="00C67E07">
      <w:rPr>
        <w:rFonts w:asciiTheme="minorHAnsi" w:hAnsiTheme="minorHAnsi"/>
        <w:sz w:val="22"/>
        <w:szCs w:val="22"/>
      </w:rPr>
      <w:fldChar w:fldCharType="begin"/>
    </w:r>
    <w:r w:rsidRPr="00C67E07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C67E07">
      <w:rPr>
        <w:rFonts w:asciiTheme="minorHAnsi" w:hAnsiTheme="minorHAnsi"/>
        <w:sz w:val="22"/>
        <w:szCs w:val="22"/>
      </w:rPr>
      <w:fldChar w:fldCharType="separate"/>
    </w:r>
    <w:r w:rsidR="0047208F">
      <w:rPr>
        <w:rFonts w:asciiTheme="minorHAnsi" w:hAnsiTheme="minorHAnsi"/>
        <w:noProof/>
        <w:sz w:val="22"/>
        <w:szCs w:val="22"/>
      </w:rPr>
      <w:t>2</w:t>
    </w:r>
    <w:r w:rsidRPr="00C67E07">
      <w:rPr>
        <w:rFonts w:asciiTheme="minorHAnsi" w:hAnsiTheme="minorHAnsi"/>
        <w:sz w:val="22"/>
        <w:szCs w:val="22"/>
      </w:rPr>
      <w:fldChar w:fldCharType="end"/>
    </w:r>
    <w:r w:rsidRPr="00C67E07">
      <w:rPr>
        <w:rFonts w:asciiTheme="minorHAnsi" w:hAnsiTheme="minorHAnsi"/>
        <w:sz w:val="22"/>
        <w:szCs w:val="22"/>
      </w:rPr>
      <w:t xml:space="preserve"> of </w:t>
    </w:r>
    <w:r w:rsidR="007C6B39">
      <w:fldChar w:fldCharType="begin"/>
    </w:r>
    <w:r w:rsidR="007C6B39">
      <w:instrText xml:space="preserve"> NUMPAGES  \* Arabic  \* MERGEFORMAT </w:instrText>
    </w:r>
    <w:r w:rsidR="007C6B39">
      <w:fldChar w:fldCharType="separate"/>
    </w:r>
    <w:r w:rsidR="0047208F" w:rsidRPr="0047208F">
      <w:rPr>
        <w:rFonts w:asciiTheme="minorHAnsi" w:hAnsiTheme="minorHAnsi"/>
        <w:noProof/>
        <w:sz w:val="22"/>
        <w:szCs w:val="22"/>
      </w:rPr>
      <w:t>4</w:t>
    </w:r>
    <w:r w:rsidR="007C6B39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AC" w:rsidRPr="003C56C2" w:rsidRDefault="009462AC" w:rsidP="00C67E07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3C56C2">
      <w:rPr>
        <w:rFonts w:asciiTheme="minorHAnsi" w:hAnsiTheme="minorHAnsi"/>
        <w:b/>
        <w:sz w:val="22"/>
        <w:szCs w:val="22"/>
      </w:rPr>
      <w:t>Regional Sharing Workshop on</w:t>
    </w:r>
    <w:r>
      <w:rPr>
        <w:rFonts w:asciiTheme="minorHAnsi" w:hAnsiTheme="minorHAnsi"/>
        <w:b/>
        <w:sz w:val="22"/>
        <w:szCs w:val="22"/>
      </w:rPr>
      <w:t xml:space="preserve"> </w:t>
    </w:r>
    <w:r w:rsidRPr="003C56C2">
      <w:rPr>
        <w:rFonts w:asciiTheme="minorHAnsi" w:hAnsiTheme="minorHAnsi"/>
        <w:b/>
        <w:sz w:val="22"/>
        <w:szCs w:val="22"/>
      </w:rPr>
      <w:t>Popularizing the VGGT to Secure Rights to Family Farmers</w:t>
    </w:r>
  </w:p>
  <w:p w:rsidR="009462AC" w:rsidRPr="00C67E07" w:rsidRDefault="009462AC" w:rsidP="00C67E07">
    <w:pPr>
      <w:rPr>
        <w:rFonts w:asciiTheme="minorHAnsi" w:hAnsiTheme="minorHAnsi"/>
        <w:sz w:val="22"/>
        <w:szCs w:val="22"/>
      </w:rPr>
    </w:pPr>
    <w:r w:rsidRPr="00C67E07">
      <w:rPr>
        <w:rFonts w:asciiTheme="minorHAnsi" w:hAnsiTheme="minorHAnsi"/>
        <w:sz w:val="22"/>
        <w:szCs w:val="22"/>
      </w:rPr>
      <w:t>5</w:t>
    </w:r>
    <w:r>
      <w:rPr>
        <w:rFonts w:asciiTheme="minorHAnsi" w:hAnsiTheme="minorHAnsi"/>
        <w:sz w:val="22"/>
        <w:szCs w:val="22"/>
      </w:rPr>
      <w:t>-7 August</w:t>
    </w:r>
    <w:r w:rsidRPr="00C67E07">
      <w:rPr>
        <w:rFonts w:asciiTheme="minorHAnsi" w:hAnsiTheme="minorHAnsi"/>
        <w:sz w:val="22"/>
        <w:szCs w:val="22"/>
      </w:rPr>
      <w:t xml:space="preserve"> 2015 </w:t>
    </w:r>
    <w:r>
      <w:rPr>
        <w:rFonts w:asciiTheme="minorHAnsi" w:hAnsiTheme="minorHAnsi"/>
        <w:sz w:val="22"/>
        <w:szCs w:val="22"/>
      </w:rPr>
      <w:t xml:space="preserve">| Yangon, </w:t>
    </w:r>
    <w:r w:rsidRPr="00C67E07">
      <w:rPr>
        <w:rFonts w:asciiTheme="minorHAnsi" w:hAnsiTheme="minorHAnsi"/>
        <w:sz w:val="22"/>
        <w:szCs w:val="22"/>
      </w:rPr>
      <w:t>Myanmar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</w:r>
    <w:r w:rsidR="002D0BBC">
      <w:rPr>
        <w:rFonts w:asciiTheme="minorHAnsi" w:hAnsiTheme="minorHAnsi"/>
        <w:sz w:val="22"/>
        <w:szCs w:val="22"/>
      </w:rPr>
      <w:tab/>
      <w:t xml:space="preserve">         </w:t>
    </w:r>
    <w:r w:rsidRPr="00C67E07">
      <w:rPr>
        <w:rFonts w:asciiTheme="minorHAnsi" w:hAnsiTheme="minorHAnsi"/>
        <w:sz w:val="22"/>
        <w:szCs w:val="22"/>
      </w:rPr>
      <w:t xml:space="preserve">Page </w:t>
    </w:r>
    <w:r w:rsidRPr="00C67E07">
      <w:rPr>
        <w:rFonts w:asciiTheme="minorHAnsi" w:hAnsiTheme="minorHAnsi"/>
        <w:sz w:val="22"/>
        <w:szCs w:val="22"/>
      </w:rPr>
      <w:fldChar w:fldCharType="begin"/>
    </w:r>
    <w:r w:rsidRPr="00C67E07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C67E07">
      <w:rPr>
        <w:rFonts w:asciiTheme="minorHAnsi" w:hAnsiTheme="minorHAnsi"/>
        <w:sz w:val="22"/>
        <w:szCs w:val="22"/>
      </w:rPr>
      <w:fldChar w:fldCharType="separate"/>
    </w:r>
    <w:r w:rsidR="0047208F">
      <w:rPr>
        <w:rFonts w:asciiTheme="minorHAnsi" w:hAnsiTheme="minorHAnsi"/>
        <w:noProof/>
        <w:sz w:val="22"/>
        <w:szCs w:val="22"/>
      </w:rPr>
      <w:t>1</w:t>
    </w:r>
    <w:r w:rsidRPr="00C67E07">
      <w:rPr>
        <w:rFonts w:asciiTheme="minorHAnsi" w:hAnsiTheme="minorHAnsi"/>
        <w:sz w:val="22"/>
        <w:szCs w:val="22"/>
      </w:rPr>
      <w:fldChar w:fldCharType="end"/>
    </w:r>
    <w:r w:rsidRPr="00C67E07">
      <w:rPr>
        <w:rFonts w:asciiTheme="minorHAnsi" w:hAnsiTheme="minorHAnsi"/>
        <w:sz w:val="22"/>
        <w:szCs w:val="22"/>
      </w:rPr>
      <w:t xml:space="preserve"> of </w:t>
    </w:r>
    <w:r w:rsidR="007C6B39">
      <w:fldChar w:fldCharType="begin"/>
    </w:r>
    <w:r w:rsidR="007C6B39">
      <w:instrText xml:space="preserve"> NUMPAGES  \* Arabic  \* MERGEFORMAT </w:instrText>
    </w:r>
    <w:r w:rsidR="007C6B39">
      <w:fldChar w:fldCharType="separate"/>
    </w:r>
    <w:r w:rsidR="0047208F" w:rsidRPr="0047208F">
      <w:rPr>
        <w:rFonts w:asciiTheme="minorHAnsi" w:hAnsiTheme="minorHAnsi"/>
        <w:noProof/>
        <w:sz w:val="22"/>
        <w:szCs w:val="22"/>
      </w:rPr>
      <w:t>4</w:t>
    </w:r>
    <w:r w:rsidR="007C6B39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39" w:rsidRDefault="007C6B39" w:rsidP="00F65C09">
      <w:r>
        <w:separator/>
      </w:r>
    </w:p>
  </w:footnote>
  <w:footnote w:type="continuationSeparator" w:id="0">
    <w:p w:rsidR="007C6B39" w:rsidRDefault="007C6B39" w:rsidP="00F6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AC" w:rsidRPr="00C67E07" w:rsidRDefault="009462AC" w:rsidP="00C67E07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AC" w:rsidRDefault="009462AC" w:rsidP="006B099C">
    <w:pPr>
      <w:pStyle w:val="Footer"/>
      <w:tabs>
        <w:tab w:val="clear" w:pos="4680"/>
        <w:tab w:val="clear" w:pos="9360"/>
        <w:tab w:val="center" w:pos="-5220"/>
        <w:tab w:val="right" w:pos="-5130"/>
      </w:tabs>
    </w:pP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5800725</wp:posOffset>
          </wp:positionH>
          <wp:positionV relativeFrom="paragraph">
            <wp:posOffset>-103505</wp:posOffset>
          </wp:positionV>
          <wp:extent cx="860425" cy="436880"/>
          <wp:effectExtent l="0" t="0" r="0" b="1270"/>
          <wp:wrapSquare wrapText="bothSides"/>
          <wp:docPr id="1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436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-175260</wp:posOffset>
          </wp:positionV>
          <wp:extent cx="541020" cy="495300"/>
          <wp:effectExtent l="0" t="0" r="0" b="0"/>
          <wp:wrapSquare wrapText="bothSides"/>
          <wp:docPr id="2" name="Picture 2" descr="487461_102138889997447_292636426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487461_102138889997447_292636426_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8694420</wp:posOffset>
          </wp:positionH>
          <wp:positionV relativeFrom="paragraph">
            <wp:posOffset>-137160</wp:posOffset>
          </wp:positionV>
          <wp:extent cx="457200" cy="457200"/>
          <wp:effectExtent l="0" t="0" r="0" b="0"/>
          <wp:wrapSquare wrapText="bothSides"/>
          <wp:docPr id="3" name="Picture 3" descr="https://lh3.googleusercontent.com/-XvIBwQBWGtc/AAAAAAAAAAI/AAAAAAAAAAA/NLcUjy7a1Ag/s128-c-k/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3.googleusercontent.com/-XvIBwQBWGtc/AAAAAAAAAAI/AAAAAAAAAAA/NLcUjy7a1Ag/s128-c-k/phot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i/>
        <w:noProof/>
        <w:lang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-228600</wp:posOffset>
          </wp:positionV>
          <wp:extent cx="623570" cy="567055"/>
          <wp:effectExtent l="0" t="0" r="5080" b="4445"/>
          <wp:wrapSquare wrapText="bothSides"/>
          <wp:docPr id="6" name="Picture 1" descr="AFA Logo color 2009-10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A Logo color 2009-10-0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462AC" w:rsidRDefault="009462AC" w:rsidP="003C56C2">
    <w:pPr>
      <w:pStyle w:val="Footer"/>
      <w:pBdr>
        <w:bottom w:val="single" w:sz="4" w:space="1" w:color="auto"/>
      </w:pBdr>
      <w:tabs>
        <w:tab w:val="clear" w:pos="4680"/>
        <w:tab w:val="clear" w:pos="9360"/>
        <w:tab w:val="center" w:pos="-5220"/>
        <w:tab w:val="right" w:pos="-51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F40F"/>
    <w:multiLevelType w:val="singleLevel"/>
    <w:tmpl w:val="68942590"/>
    <w:lvl w:ilvl="0">
      <w:start w:val="1"/>
      <w:numFmt w:val="lowerLetter"/>
      <w:lvlText w:val="%1."/>
      <w:lvlJc w:val="left"/>
      <w:pPr>
        <w:tabs>
          <w:tab w:val="num" w:pos="288"/>
        </w:tabs>
        <w:ind w:left="1728" w:hanging="288"/>
      </w:pPr>
      <w:rPr>
        <w:rFonts w:ascii="Garamond" w:hAnsi="Garamond" w:cs="Times New Roman"/>
        <w:snapToGrid/>
        <w:color w:val="3E464A"/>
        <w:spacing w:val="4"/>
        <w:sz w:val="24"/>
        <w:szCs w:val="24"/>
      </w:rPr>
    </w:lvl>
  </w:abstractNum>
  <w:abstractNum w:abstractNumId="1">
    <w:nsid w:val="07212A4B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C1EB2"/>
    <w:multiLevelType w:val="hybridMultilevel"/>
    <w:tmpl w:val="9ECEC834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44651"/>
    <w:multiLevelType w:val="hybridMultilevel"/>
    <w:tmpl w:val="A65C8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35B54"/>
    <w:multiLevelType w:val="hybridMultilevel"/>
    <w:tmpl w:val="C6FEAFD2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24A2B"/>
    <w:multiLevelType w:val="hybridMultilevel"/>
    <w:tmpl w:val="1B1C891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E4C99"/>
    <w:multiLevelType w:val="multilevel"/>
    <w:tmpl w:val="37D0B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5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5" w:hanging="10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20EF22BF"/>
    <w:multiLevelType w:val="hybridMultilevel"/>
    <w:tmpl w:val="C688CE6A"/>
    <w:lvl w:ilvl="0" w:tplc="46102B70">
      <w:start w:val="4"/>
      <w:numFmt w:val="bullet"/>
      <w:lvlText w:val=""/>
      <w:lvlJc w:val="left"/>
      <w:pPr>
        <w:ind w:left="1080" w:hanging="720"/>
      </w:pPr>
      <w:rPr>
        <w:rFonts w:ascii="Wingdings" w:eastAsia="MS Mincho" w:hAnsi="Wingdings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21D30"/>
    <w:multiLevelType w:val="hybridMultilevel"/>
    <w:tmpl w:val="8DFA41FE"/>
    <w:lvl w:ilvl="0" w:tplc="BDE6C78A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F20E86"/>
    <w:multiLevelType w:val="hybridMultilevel"/>
    <w:tmpl w:val="C414E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46633"/>
    <w:multiLevelType w:val="hybridMultilevel"/>
    <w:tmpl w:val="6622B6BC"/>
    <w:lvl w:ilvl="0" w:tplc="48BA969C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D892F74"/>
    <w:multiLevelType w:val="hybridMultilevel"/>
    <w:tmpl w:val="825C9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FC6337"/>
    <w:multiLevelType w:val="hybridMultilevel"/>
    <w:tmpl w:val="138C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253C33"/>
    <w:multiLevelType w:val="hybridMultilevel"/>
    <w:tmpl w:val="BDB0C37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218B2"/>
    <w:multiLevelType w:val="hybridMultilevel"/>
    <w:tmpl w:val="320EA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BB7B2F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C4B153E"/>
    <w:multiLevelType w:val="hybridMultilevel"/>
    <w:tmpl w:val="82BCD3C4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306A0"/>
    <w:multiLevelType w:val="hybridMultilevel"/>
    <w:tmpl w:val="94D8C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0AF8"/>
    <w:multiLevelType w:val="hybridMultilevel"/>
    <w:tmpl w:val="1C72A772"/>
    <w:lvl w:ilvl="0" w:tplc="9E0CDA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E22FB"/>
    <w:multiLevelType w:val="hybridMultilevel"/>
    <w:tmpl w:val="563A5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65162D"/>
    <w:multiLevelType w:val="hybridMultilevel"/>
    <w:tmpl w:val="DEC26CC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DF68B0"/>
    <w:multiLevelType w:val="hybridMultilevel"/>
    <w:tmpl w:val="61AA334A"/>
    <w:lvl w:ilvl="0" w:tplc="9C2E2164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60F43DE2"/>
    <w:multiLevelType w:val="hybridMultilevel"/>
    <w:tmpl w:val="AFC6A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5147D09"/>
    <w:multiLevelType w:val="hybridMultilevel"/>
    <w:tmpl w:val="0F66212A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E3111A2"/>
    <w:multiLevelType w:val="hybridMultilevel"/>
    <w:tmpl w:val="36C0CC8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A1CB7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B739B2"/>
    <w:multiLevelType w:val="hybridMultilevel"/>
    <w:tmpl w:val="4282EB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CB38AA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4769B5"/>
    <w:multiLevelType w:val="hybridMultilevel"/>
    <w:tmpl w:val="01D6CA82"/>
    <w:lvl w:ilvl="0" w:tplc="34090015">
      <w:start w:val="1"/>
      <w:numFmt w:val="upperLetter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606FA"/>
    <w:multiLevelType w:val="hybridMultilevel"/>
    <w:tmpl w:val="9E70D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8"/>
  </w:num>
  <w:num w:numId="4">
    <w:abstractNumId w:val="13"/>
  </w:num>
  <w:num w:numId="5">
    <w:abstractNumId w:val="18"/>
  </w:num>
  <w:num w:numId="6">
    <w:abstractNumId w:val="1"/>
  </w:num>
  <w:num w:numId="7">
    <w:abstractNumId w:val="2"/>
  </w:num>
  <w:num w:numId="8">
    <w:abstractNumId w:val="25"/>
  </w:num>
  <w:num w:numId="9">
    <w:abstractNumId w:val="26"/>
  </w:num>
  <w:num w:numId="10">
    <w:abstractNumId w:val="24"/>
  </w:num>
  <w:num w:numId="11">
    <w:abstractNumId w:val="20"/>
  </w:num>
  <w:num w:numId="12">
    <w:abstractNumId w:val="16"/>
  </w:num>
  <w:num w:numId="13">
    <w:abstractNumId w:val="7"/>
  </w:num>
  <w:num w:numId="14">
    <w:abstractNumId w:val="4"/>
  </w:num>
  <w:num w:numId="15">
    <w:abstractNumId w:val="0"/>
  </w:num>
  <w:num w:numId="16">
    <w:abstractNumId w:val="15"/>
  </w:num>
  <w:num w:numId="17">
    <w:abstractNumId w:val="10"/>
  </w:num>
  <w:num w:numId="18">
    <w:abstractNumId w:val="27"/>
  </w:num>
  <w:num w:numId="19">
    <w:abstractNumId w:val="21"/>
  </w:num>
  <w:num w:numId="20">
    <w:abstractNumId w:val="6"/>
  </w:num>
  <w:num w:numId="21">
    <w:abstractNumId w:val="23"/>
  </w:num>
  <w:num w:numId="22">
    <w:abstractNumId w:val="22"/>
  </w:num>
  <w:num w:numId="23">
    <w:abstractNumId w:val="14"/>
  </w:num>
  <w:num w:numId="24">
    <w:abstractNumId w:val="29"/>
  </w:num>
  <w:num w:numId="25">
    <w:abstractNumId w:val="11"/>
  </w:num>
  <w:num w:numId="26">
    <w:abstractNumId w:val="19"/>
  </w:num>
  <w:num w:numId="27">
    <w:abstractNumId w:val="12"/>
  </w:num>
  <w:num w:numId="28">
    <w:abstractNumId w:val="9"/>
  </w:num>
  <w:num w:numId="29">
    <w:abstractNumId w:val="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E0A1C"/>
    <w:rsid w:val="00001639"/>
    <w:rsid w:val="00022708"/>
    <w:rsid w:val="00022BA8"/>
    <w:rsid w:val="00026D0E"/>
    <w:rsid w:val="00030C15"/>
    <w:rsid w:val="00037FB0"/>
    <w:rsid w:val="00040445"/>
    <w:rsid w:val="00040B25"/>
    <w:rsid w:val="00046E44"/>
    <w:rsid w:val="00047705"/>
    <w:rsid w:val="00050902"/>
    <w:rsid w:val="00062A16"/>
    <w:rsid w:val="00067CF4"/>
    <w:rsid w:val="00084416"/>
    <w:rsid w:val="00086C5F"/>
    <w:rsid w:val="000C5802"/>
    <w:rsid w:val="000D2213"/>
    <w:rsid w:val="000D3FFB"/>
    <w:rsid w:val="000D621D"/>
    <w:rsid w:val="00101E6C"/>
    <w:rsid w:val="001024F7"/>
    <w:rsid w:val="00124E0F"/>
    <w:rsid w:val="001431C1"/>
    <w:rsid w:val="00143290"/>
    <w:rsid w:val="00144DAB"/>
    <w:rsid w:val="001678C2"/>
    <w:rsid w:val="00197FE5"/>
    <w:rsid w:val="001B4E3A"/>
    <w:rsid w:val="001D773D"/>
    <w:rsid w:val="001E05B9"/>
    <w:rsid w:val="001E7E09"/>
    <w:rsid w:val="001F6C43"/>
    <w:rsid w:val="002053A3"/>
    <w:rsid w:val="00213F18"/>
    <w:rsid w:val="002151CC"/>
    <w:rsid w:val="0024284A"/>
    <w:rsid w:val="00261A89"/>
    <w:rsid w:val="002807DD"/>
    <w:rsid w:val="00283322"/>
    <w:rsid w:val="00283791"/>
    <w:rsid w:val="00286A5A"/>
    <w:rsid w:val="00286FB8"/>
    <w:rsid w:val="002A4AD8"/>
    <w:rsid w:val="002C1081"/>
    <w:rsid w:val="002C7B96"/>
    <w:rsid w:val="002D0BBC"/>
    <w:rsid w:val="0032778E"/>
    <w:rsid w:val="00334D0C"/>
    <w:rsid w:val="003409B5"/>
    <w:rsid w:val="0035084F"/>
    <w:rsid w:val="00394334"/>
    <w:rsid w:val="003C56C2"/>
    <w:rsid w:val="003D42D1"/>
    <w:rsid w:val="003E7860"/>
    <w:rsid w:val="003E7DA2"/>
    <w:rsid w:val="0040118A"/>
    <w:rsid w:val="0041125A"/>
    <w:rsid w:val="004202D3"/>
    <w:rsid w:val="0042370A"/>
    <w:rsid w:val="0043702E"/>
    <w:rsid w:val="00463340"/>
    <w:rsid w:val="0047208F"/>
    <w:rsid w:val="00484EFD"/>
    <w:rsid w:val="004B1527"/>
    <w:rsid w:val="004C35DE"/>
    <w:rsid w:val="004D281D"/>
    <w:rsid w:val="004D2C16"/>
    <w:rsid w:val="004D431F"/>
    <w:rsid w:val="004D710D"/>
    <w:rsid w:val="004F16DB"/>
    <w:rsid w:val="004F3572"/>
    <w:rsid w:val="00502FEC"/>
    <w:rsid w:val="00540911"/>
    <w:rsid w:val="00540D45"/>
    <w:rsid w:val="005433C8"/>
    <w:rsid w:val="005437AA"/>
    <w:rsid w:val="005A7D8E"/>
    <w:rsid w:val="005C136F"/>
    <w:rsid w:val="005C79A5"/>
    <w:rsid w:val="005F1DE9"/>
    <w:rsid w:val="00625D6C"/>
    <w:rsid w:val="0064573B"/>
    <w:rsid w:val="006572D5"/>
    <w:rsid w:val="0067182A"/>
    <w:rsid w:val="006B099C"/>
    <w:rsid w:val="006F63D0"/>
    <w:rsid w:val="006F6B24"/>
    <w:rsid w:val="006F6CA5"/>
    <w:rsid w:val="0071569B"/>
    <w:rsid w:val="007209BE"/>
    <w:rsid w:val="007810BA"/>
    <w:rsid w:val="007B01A3"/>
    <w:rsid w:val="007B0B58"/>
    <w:rsid w:val="007B57F7"/>
    <w:rsid w:val="007C0435"/>
    <w:rsid w:val="007C3309"/>
    <w:rsid w:val="007C6B39"/>
    <w:rsid w:val="007D39E0"/>
    <w:rsid w:val="007E0A1C"/>
    <w:rsid w:val="007E419C"/>
    <w:rsid w:val="008007B0"/>
    <w:rsid w:val="00845939"/>
    <w:rsid w:val="0086791B"/>
    <w:rsid w:val="00882D32"/>
    <w:rsid w:val="008B0F4C"/>
    <w:rsid w:val="008B36FC"/>
    <w:rsid w:val="008C3C26"/>
    <w:rsid w:val="008E5665"/>
    <w:rsid w:val="008E776F"/>
    <w:rsid w:val="008F2363"/>
    <w:rsid w:val="008F50FA"/>
    <w:rsid w:val="00942EF4"/>
    <w:rsid w:val="009462AC"/>
    <w:rsid w:val="009548E2"/>
    <w:rsid w:val="00955E42"/>
    <w:rsid w:val="00960560"/>
    <w:rsid w:val="00967F0B"/>
    <w:rsid w:val="009C42CA"/>
    <w:rsid w:val="00A06235"/>
    <w:rsid w:val="00A11148"/>
    <w:rsid w:val="00A2407E"/>
    <w:rsid w:val="00A50FC1"/>
    <w:rsid w:val="00A56B73"/>
    <w:rsid w:val="00A57496"/>
    <w:rsid w:val="00A6162B"/>
    <w:rsid w:val="00AA7ED8"/>
    <w:rsid w:val="00AC6362"/>
    <w:rsid w:val="00AD3420"/>
    <w:rsid w:val="00AF5368"/>
    <w:rsid w:val="00B06848"/>
    <w:rsid w:val="00B262CC"/>
    <w:rsid w:val="00B33471"/>
    <w:rsid w:val="00B44F59"/>
    <w:rsid w:val="00B4642C"/>
    <w:rsid w:val="00B655C3"/>
    <w:rsid w:val="00B86C69"/>
    <w:rsid w:val="00B97695"/>
    <w:rsid w:val="00BE2DF9"/>
    <w:rsid w:val="00C13B18"/>
    <w:rsid w:val="00C33F2E"/>
    <w:rsid w:val="00C35A27"/>
    <w:rsid w:val="00C67E07"/>
    <w:rsid w:val="00C8161E"/>
    <w:rsid w:val="00C8636E"/>
    <w:rsid w:val="00C873A6"/>
    <w:rsid w:val="00CC21DE"/>
    <w:rsid w:val="00CD620B"/>
    <w:rsid w:val="00CE3B67"/>
    <w:rsid w:val="00CF79EA"/>
    <w:rsid w:val="00D275C4"/>
    <w:rsid w:val="00D349B9"/>
    <w:rsid w:val="00D413A2"/>
    <w:rsid w:val="00D61565"/>
    <w:rsid w:val="00D72596"/>
    <w:rsid w:val="00D76E30"/>
    <w:rsid w:val="00D86919"/>
    <w:rsid w:val="00DB58A5"/>
    <w:rsid w:val="00DB5D87"/>
    <w:rsid w:val="00E010EA"/>
    <w:rsid w:val="00E10365"/>
    <w:rsid w:val="00E206B4"/>
    <w:rsid w:val="00E31F2A"/>
    <w:rsid w:val="00E52F97"/>
    <w:rsid w:val="00E85A3A"/>
    <w:rsid w:val="00EC6CF8"/>
    <w:rsid w:val="00F17E57"/>
    <w:rsid w:val="00F47859"/>
    <w:rsid w:val="00F51732"/>
    <w:rsid w:val="00F52B11"/>
    <w:rsid w:val="00F65C09"/>
    <w:rsid w:val="00F86109"/>
    <w:rsid w:val="00FC529E"/>
    <w:rsid w:val="00FC7B24"/>
    <w:rsid w:val="00FE52A6"/>
    <w:rsid w:val="00FE74A2"/>
    <w:rsid w:val="00FF0FFF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kmlrp45@gmail.com" TargetMode="External"/><Relationship Id="rId18" Type="http://schemas.openxmlformats.org/officeDocument/2006/relationships/hyperlink" Target="mailto:altantuya@namc.coop" TargetMode="External"/><Relationship Id="rId26" Type="http://schemas.openxmlformats.org/officeDocument/2006/relationships/hyperlink" Target="mailto:nongdanbackan70577@gmail.com" TargetMode="External"/><Relationship Id="rId39" Type="http://schemas.openxmlformats.org/officeDocument/2006/relationships/hyperlink" Target="mailto:afavicky@asianfarmers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ctcfnepal@yahoo.com" TargetMode="External"/><Relationship Id="rId34" Type="http://schemas.openxmlformats.org/officeDocument/2006/relationships/hyperlink" Target="mailto:e.faryadi@landcoalition.info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kmlrp45@gmail.com" TargetMode="External"/><Relationship Id="rId17" Type="http://schemas.openxmlformats.org/officeDocument/2006/relationships/hyperlink" Target="mailto:hiro@rinnesha.com" TargetMode="External"/><Relationship Id="rId25" Type="http://schemas.openxmlformats.org/officeDocument/2006/relationships/hyperlink" Target="mailto:minhonzz@yahoo.com" TargetMode="External"/><Relationship Id="rId33" Type="http://schemas.openxmlformats.org/officeDocument/2006/relationships/hyperlink" Target="mailto:pandeygs2002@gmail.com" TargetMode="External"/><Relationship Id="rId38" Type="http://schemas.openxmlformats.org/officeDocument/2006/relationships/hyperlink" Target="mailto:afaesther@asianfarmers.or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himpei-m@hotmail.co.jp" TargetMode="External"/><Relationship Id="rId20" Type="http://schemas.openxmlformats.org/officeDocument/2006/relationships/hyperlink" Target="mailto:tuv@namac.coop" TargetMode="External"/><Relationship Id="rId29" Type="http://schemas.openxmlformats.org/officeDocument/2006/relationships/hyperlink" Target="mailto:djilo.hady@gmail.com" TargetMode="External"/><Relationship Id="rId41" Type="http://schemas.openxmlformats.org/officeDocument/2006/relationships/hyperlink" Target="mailto:afamaru@asianfarmers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8722151@yahoo.com.tw" TargetMode="External"/><Relationship Id="rId24" Type="http://schemas.openxmlformats.org/officeDocument/2006/relationships/hyperlink" Target="mailto:alicepoudyal@gmail.com" TargetMode="External"/><Relationship Id="rId32" Type="http://schemas.openxmlformats.org/officeDocument/2006/relationships/hyperlink" Target="mailto:hotfox14@hanmail.net" TargetMode="External"/><Relationship Id="rId37" Type="http://schemas.openxmlformats.org/officeDocument/2006/relationships/hyperlink" Target="mailto:ednamaguigad@gmail.com" TargetMode="External"/><Relationship Id="rId40" Type="http://schemas.openxmlformats.org/officeDocument/2006/relationships/hyperlink" Target="mailto:afajun@asianfarmers.org" TargetMode="External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pakisama.sam@gmail.com" TargetMode="External"/><Relationship Id="rId23" Type="http://schemas.openxmlformats.org/officeDocument/2006/relationships/hyperlink" Target="mailto:nlrfnepal@yahoo.com" TargetMode="External"/><Relationship Id="rId28" Type="http://schemas.openxmlformats.org/officeDocument/2006/relationships/hyperlink" Target="mailto:bunjongsiri@yahoo.com" TargetMode="External"/><Relationship Id="rId36" Type="http://schemas.openxmlformats.org/officeDocument/2006/relationships/hyperlink" Target="mailto:asiadhrra@asiadhrra.org" TargetMode="External"/><Relationship Id="rId10" Type="http://schemas.openxmlformats.org/officeDocument/2006/relationships/hyperlink" Target="mailto:ban.ban55@msa.hinet.net" TargetMode="External"/><Relationship Id="rId19" Type="http://schemas.openxmlformats.org/officeDocument/2006/relationships/hyperlink" Target="mailto:indra@namc.coop" TargetMode="External"/><Relationship Id="rId31" Type="http://schemas.openxmlformats.org/officeDocument/2006/relationships/hyperlink" Target="mailto:hotfox14@hanmail.net" TargetMode="External"/><Relationship Id="rId44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luck63559@yahoo.com.tw" TargetMode="External"/><Relationship Id="rId14" Type="http://schemas.openxmlformats.org/officeDocument/2006/relationships/hyperlink" Target="mailto:amirttg@gmail.com" TargetMode="External"/><Relationship Id="rId22" Type="http://schemas.openxmlformats.org/officeDocument/2006/relationships/hyperlink" Target="mailto:ctcfnepal@yahoo.com" TargetMode="External"/><Relationship Id="rId27" Type="http://schemas.openxmlformats.org/officeDocument/2006/relationships/hyperlink" Target="mailto:niranbuasiri@gmail.com" TargetMode="External"/><Relationship Id="rId30" Type="http://schemas.openxmlformats.org/officeDocument/2006/relationships/hyperlink" Target="mailto:sniper-1sok@hanmail.net" TargetMode="External"/><Relationship Id="rId35" Type="http://schemas.openxmlformats.org/officeDocument/2006/relationships/hyperlink" Target="mailto:Reymondo.caraan@recoftc.org" TargetMode="External"/><Relationship Id="rId43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2.000\LOCALS~1\Temp\afa%20letterhead%202012-03-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5351-FC20-43D6-A753-F132E1EE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 letterhead 2012-03-23</Template>
  <TotalTime>29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AFA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30</cp:revision>
  <cp:lastPrinted>2015-07-29T08:44:00Z</cp:lastPrinted>
  <dcterms:created xsi:type="dcterms:W3CDTF">2015-07-29T07:54:00Z</dcterms:created>
  <dcterms:modified xsi:type="dcterms:W3CDTF">2015-07-29T08:45:00Z</dcterms:modified>
</cp:coreProperties>
</file>