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F6BFB" w14:textId="77777777" w:rsidR="00046E44" w:rsidRPr="00090304" w:rsidRDefault="009B4F2E" w:rsidP="00B00D3C">
      <w:pPr>
        <w:jc w:val="center"/>
        <w:rPr>
          <w:rFonts w:asciiTheme="majorHAnsi" w:hAnsiTheme="majorHAnsi"/>
          <w:b/>
          <w:sz w:val="22"/>
          <w:szCs w:val="22"/>
        </w:rPr>
      </w:pPr>
      <w:bookmarkStart w:id="0" w:name="_GoBack"/>
      <w:bookmarkEnd w:id="0"/>
      <w:r w:rsidRPr="00090304">
        <w:rPr>
          <w:rFonts w:asciiTheme="majorHAnsi" w:hAnsiTheme="majorHAnsi"/>
          <w:b/>
          <w:sz w:val="22"/>
          <w:szCs w:val="22"/>
        </w:rPr>
        <w:t xml:space="preserve">Draft Minutes of the </w:t>
      </w:r>
      <w:r w:rsidR="008C03F3" w:rsidRPr="00090304">
        <w:rPr>
          <w:rFonts w:asciiTheme="majorHAnsi" w:hAnsiTheme="majorHAnsi"/>
          <w:b/>
          <w:sz w:val="22"/>
          <w:szCs w:val="22"/>
        </w:rPr>
        <w:t>6</w:t>
      </w:r>
      <w:r w:rsidR="000404B9" w:rsidRPr="00090304">
        <w:rPr>
          <w:rFonts w:asciiTheme="majorHAnsi" w:hAnsiTheme="majorHAnsi"/>
          <w:b/>
          <w:sz w:val="22"/>
          <w:szCs w:val="22"/>
          <w:vertAlign w:val="superscript"/>
        </w:rPr>
        <w:t>th</w:t>
      </w:r>
      <w:r w:rsidR="000404B9" w:rsidRPr="00090304">
        <w:rPr>
          <w:rFonts w:asciiTheme="majorHAnsi" w:hAnsiTheme="majorHAnsi"/>
          <w:b/>
          <w:sz w:val="22"/>
          <w:szCs w:val="22"/>
        </w:rPr>
        <w:t xml:space="preserve"> AFA GA</w:t>
      </w:r>
    </w:p>
    <w:p w14:paraId="015E4BFD" w14:textId="77777777" w:rsidR="008C03F3" w:rsidRPr="00090304" w:rsidRDefault="008C03F3" w:rsidP="00B00D3C">
      <w:pPr>
        <w:jc w:val="center"/>
        <w:rPr>
          <w:rFonts w:asciiTheme="majorHAnsi" w:hAnsiTheme="majorHAnsi"/>
          <w:b/>
          <w:sz w:val="22"/>
          <w:szCs w:val="22"/>
        </w:rPr>
      </w:pPr>
      <w:r w:rsidRPr="00090304">
        <w:rPr>
          <w:rFonts w:asciiTheme="majorHAnsi" w:hAnsiTheme="majorHAnsi"/>
          <w:b/>
          <w:sz w:val="22"/>
          <w:szCs w:val="22"/>
        </w:rPr>
        <w:t>Bali, Indonesia</w:t>
      </w:r>
    </w:p>
    <w:p w14:paraId="1995C72F" w14:textId="77777777" w:rsidR="00506C99" w:rsidRPr="00090304" w:rsidRDefault="008C03F3" w:rsidP="00B00D3C">
      <w:pPr>
        <w:jc w:val="center"/>
        <w:rPr>
          <w:rFonts w:asciiTheme="majorHAnsi" w:hAnsiTheme="majorHAnsi"/>
          <w:b/>
          <w:sz w:val="22"/>
          <w:szCs w:val="22"/>
        </w:rPr>
      </w:pPr>
      <w:r w:rsidRPr="00090304">
        <w:rPr>
          <w:rFonts w:asciiTheme="majorHAnsi" w:hAnsiTheme="majorHAnsi"/>
          <w:b/>
          <w:sz w:val="22"/>
          <w:szCs w:val="22"/>
        </w:rPr>
        <w:t>9 May 2014</w:t>
      </w:r>
    </w:p>
    <w:p w14:paraId="2207183D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0539AA0D" w14:textId="77777777" w:rsidR="008C03F3" w:rsidRPr="00090304" w:rsidRDefault="005C6B5D" w:rsidP="005C6B5D">
      <w:pPr>
        <w:pStyle w:val="NoSpacing"/>
        <w:jc w:val="center"/>
        <w:rPr>
          <w:rFonts w:asciiTheme="majorHAnsi" w:hAnsiTheme="majorHAnsi"/>
          <w:color w:val="FF0000"/>
        </w:rPr>
      </w:pPr>
      <w:r w:rsidRPr="00090304">
        <w:rPr>
          <w:rFonts w:asciiTheme="majorHAnsi" w:hAnsiTheme="majorHAnsi"/>
          <w:color w:val="FF0000"/>
        </w:rPr>
        <w:t xml:space="preserve">(Emailed to members last </w:t>
      </w:r>
      <w:r w:rsidR="00450F02" w:rsidRPr="00090304">
        <w:rPr>
          <w:rFonts w:asciiTheme="majorHAnsi" w:hAnsiTheme="majorHAnsi"/>
          <w:color w:val="FF0000"/>
        </w:rPr>
        <w:t>9 May</w:t>
      </w:r>
      <w:r w:rsidR="008C03F3" w:rsidRPr="00090304">
        <w:rPr>
          <w:rFonts w:asciiTheme="majorHAnsi" w:hAnsiTheme="majorHAnsi"/>
          <w:color w:val="FF0000"/>
        </w:rPr>
        <w:t xml:space="preserve"> 2014)</w:t>
      </w:r>
    </w:p>
    <w:p w14:paraId="103D744D" w14:textId="77777777" w:rsidR="008C03F3" w:rsidRDefault="008C03F3" w:rsidP="008C03F3">
      <w:pPr>
        <w:pStyle w:val="NoSpacing"/>
        <w:rPr>
          <w:rFonts w:asciiTheme="majorHAnsi" w:hAnsiTheme="majorHAnsi"/>
        </w:rPr>
      </w:pPr>
    </w:p>
    <w:p w14:paraId="20A37951" w14:textId="77777777" w:rsidR="00DD47D6" w:rsidRDefault="00DD47D6" w:rsidP="008C03F3">
      <w:pPr>
        <w:pStyle w:val="NoSpacing"/>
        <w:rPr>
          <w:rFonts w:asciiTheme="majorHAnsi" w:hAnsiTheme="majorHAnsi"/>
          <w:b/>
        </w:rPr>
      </w:pPr>
    </w:p>
    <w:p w14:paraId="3A71D142" w14:textId="77777777" w:rsidR="00DD47D6" w:rsidRDefault="00DD47D6" w:rsidP="008C03F3">
      <w:pPr>
        <w:pStyle w:val="NoSpacing"/>
        <w:rPr>
          <w:rFonts w:asciiTheme="majorHAnsi" w:hAnsiTheme="majorHAnsi"/>
          <w:b/>
        </w:rPr>
      </w:pPr>
    </w:p>
    <w:p w14:paraId="3B75B558" w14:textId="77777777" w:rsidR="006F30BB" w:rsidRDefault="006F30BB" w:rsidP="008C03F3">
      <w:pPr>
        <w:pStyle w:val="NoSpacing"/>
        <w:rPr>
          <w:rFonts w:asciiTheme="majorHAnsi" w:hAnsiTheme="majorHAnsi"/>
        </w:rPr>
      </w:pPr>
      <w:r w:rsidRPr="006F30BB">
        <w:rPr>
          <w:rFonts w:asciiTheme="majorHAnsi" w:hAnsiTheme="majorHAnsi"/>
          <w:b/>
        </w:rPr>
        <w:t>DECISIONS MADE</w:t>
      </w:r>
      <w:r>
        <w:rPr>
          <w:rFonts w:asciiTheme="majorHAnsi" w:hAnsiTheme="majorHAnsi"/>
          <w:b/>
        </w:rPr>
        <w:t xml:space="preserve"> DURING THE 6</w:t>
      </w:r>
      <w:r w:rsidRPr="006F30BB">
        <w:rPr>
          <w:rFonts w:asciiTheme="majorHAnsi" w:hAnsiTheme="majorHAnsi"/>
          <w:b/>
          <w:vertAlign w:val="superscript"/>
        </w:rPr>
        <w:t>TH</w:t>
      </w:r>
      <w:r>
        <w:rPr>
          <w:rFonts w:asciiTheme="majorHAnsi" w:hAnsiTheme="majorHAnsi"/>
          <w:b/>
        </w:rPr>
        <w:t xml:space="preserve"> AFA GA</w:t>
      </w:r>
      <w:r>
        <w:rPr>
          <w:rFonts w:asciiTheme="majorHAnsi" w:hAnsiTheme="majorHAnsi"/>
        </w:rPr>
        <w:t xml:space="preserve"> : </w:t>
      </w:r>
    </w:p>
    <w:p w14:paraId="2DBAC364" w14:textId="77777777" w:rsidR="00B62DDD" w:rsidRPr="00DD47D6" w:rsidRDefault="00CD1177" w:rsidP="00DD47D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pict w14:anchorId="26EF37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85pt;height:1.5pt" o:hrpct="0" o:hralign="center" o:hr="t">
            <v:imagedata r:id="rId8" o:title="Default Line"/>
          </v:shape>
        </w:pict>
      </w:r>
    </w:p>
    <w:p w14:paraId="70E6A5AC" w14:textId="77777777" w:rsidR="00B62DDD" w:rsidRDefault="00B62DDD" w:rsidP="008C03F3">
      <w:pPr>
        <w:pStyle w:val="NoSpacing"/>
        <w:rPr>
          <w:rFonts w:asciiTheme="majorHAnsi" w:hAnsiTheme="majorHAnsi"/>
        </w:rPr>
      </w:pPr>
    </w:p>
    <w:p w14:paraId="5B6EA939" w14:textId="77777777" w:rsidR="006F30BB" w:rsidRPr="00090304" w:rsidRDefault="006F30BB" w:rsidP="006F30BB">
      <w:pPr>
        <w:pStyle w:val="NoSpacing"/>
        <w:rPr>
          <w:rFonts w:asciiTheme="majorHAnsi" w:hAnsiTheme="majorHAnsi"/>
          <w:b/>
          <w:i/>
        </w:rPr>
      </w:pPr>
      <w:r w:rsidRPr="00090304">
        <w:rPr>
          <w:rFonts w:asciiTheme="majorHAnsi" w:hAnsiTheme="majorHAnsi"/>
          <w:b/>
          <w:i/>
        </w:rPr>
        <w:t xml:space="preserve">RESOLUTION 06-01: </w:t>
      </w:r>
      <w:r w:rsidRPr="006F30BB">
        <w:rPr>
          <w:rFonts w:asciiTheme="majorHAnsi" w:hAnsiTheme="majorHAnsi"/>
        </w:rPr>
        <w:t>The proposed agenda of the 6</w:t>
      </w:r>
      <w:r w:rsidRPr="006F30BB">
        <w:rPr>
          <w:rFonts w:asciiTheme="majorHAnsi" w:hAnsiTheme="majorHAnsi"/>
          <w:vertAlign w:val="superscript"/>
        </w:rPr>
        <w:t>th</w:t>
      </w:r>
      <w:r w:rsidRPr="006F30BB">
        <w:rPr>
          <w:rFonts w:asciiTheme="majorHAnsi" w:hAnsiTheme="majorHAnsi"/>
        </w:rPr>
        <w:t xml:space="preserve"> AFA GA is approved</w:t>
      </w:r>
    </w:p>
    <w:p w14:paraId="3F5EE5B8" w14:textId="77777777" w:rsidR="006F30BB" w:rsidRDefault="006F30BB" w:rsidP="006F30BB">
      <w:pPr>
        <w:pStyle w:val="NoSpacing"/>
        <w:rPr>
          <w:rFonts w:asciiTheme="majorHAnsi" w:hAnsiTheme="majorHAnsi"/>
          <w:b/>
          <w:i/>
        </w:rPr>
      </w:pPr>
      <w:r w:rsidRPr="00090304">
        <w:rPr>
          <w:rFonts w:asciiTheme="majorHAnsi" w:hAnsiTheme="majorHAnsi"/>
          <w:b/>
          <w:i/>
        </w:rPr>
        <w:t xml:space="preserve">RESOLUTION 06-02: </w:t>
      </w:r>
      <w:r w:rsidRPr="006F30BB">
        <w:rPr>
          <w:rFonts w:asciiTheme="majorHAnsi" w:hAnsiTheme="majorHAnsi"/>
        </w:rPr>
        <w:t>The minutes of the 5</w:t>
      </w:r>
      <w:r w:rsidRPr="006F30BB">
        <w:rPr>
          <w:rFonts w:asciiTheme="majorHAnsi" w:hAnsiTheme="majorHAnsi"/>
          <w:vertAlign w:val="superscript"/>
        </w:rPr>
        <w:t>th</w:t>
      </w:r>
      <w:r w:rsidRPr="006F30BB">
        <w:rPr>
          <w:rFonts w:asciiTheme="majorHAnsi" w:hAnsiTheme="majorHAnsi"/>
        </w:rPr>
        <w:t xml:space="preserve"> AFA GA is approved</w:t>
      </w:r>
    </w:p>
    <w:p w14:paraId="369FA0E8" w14:textId="77777777" w:rsidR="006F30BB" w:rsidRPr="006F30BB" w:rsidRDefault="006F30BB" w:rsidP="006F30B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  <w:b/>
          <w:i/>
        </w:rPr>
        <w:t xml:space="preserve">RESOLUTION 06-03: </w:t>
      </w:r>
      <w:r w:rsidRPr="006F30BB">
        <w:rPr>
          <w:rFonts w:asciiTheme="majorHAnsi" w:hAnsiTheme="majorHAnsi"/>
        </w:rPr>
        <w:t>The regular membership of AFFM, CTRCF, FWN, NAMAC and UWUA are confirmed.</w:t>
      </w:r>
    </w:p>
    <w:p w14:paraId="24ECAEB0" w14:textId="77777777" w:rsidR="006F30BB" w:rsidRPr="00090304" w:rsidRDefault="006F30BB" w:rsidP="006F30BB">
      <w:pPr>
        <w:pStyle w:val="NoSpacing"/>
        <w:rPr>
          <w:rFonts w:asciiTheme="majorHAnsi" w:hAnsiTheme="majorHAnsi"/>
          <w:b/>
          <w:i/>
        </w:rPr>
      </w:pPr>
      <w:r w:rsidRPr="00090304">
        <w:rPr>
          <w:rFonts w:asciiTheme="majorHAnsi" w:hAnsiTheme="majorHAnsi"/>
          <w:b/>
          <w:i/>
        </w:rPr>
        <w:t xml:space="preserve">RESOLUTION 06-04: </w:t>
      </w:r>
      <w:r w:rsidRPr="006F30BB">
        <w:rPr>
          <w:rFonts w:asciiTheme="majorHAnsi" w:hAnsiTheme="majorHAnsi"/>
        </w:rPr>
        <w:t>The Chairperson’s Report is confirmed.</w:t>
      </w:r>
    </w:p>
    <w:p w14:paraId="26F65794" w14:textId="77777777" w:rsidR="006F30BB" w:rsidRPr="006F30BB" w:rsidRDefault="006F30BB" w:rsidP="006F30B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  <w:b/>
          <w:i/>
        </w:rPr>
        <w:t xml:space="preserve">RESOLUTION 06-05: </w:t>
      </w:r>
      <w:r w:rsidRPr="006F30BB">
        <w:rPr>
          <w:rFonts w:asciiTheme="majorHAnsi" w:hAnsiTheme="majorHAnsi"/>
        </w:rPr>
        <w:t>The Treasurer’s Report is confirmed.</w:t>
      </w:r>
    </w:p>
    <w:p w14:paraId="538A80BC" w14:textId="269915BB" w:rsidR="006F30BB" w:rsidRDefault="006F30BB" w:rsidP="006F30B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  <w:b/>
          <w:i/>
        </w:rPr>
        <w:t xml:space="preserve">RESOLUTION 06-06: </w:t>
      </w:r>
      <w:r w:rsidRPr="006F30BB">
        <w:rPr>
          <w:rFonts w:asciiTheme="majorHAnsi" w:hAnsiTheme="majorHAnsi"/>
        </w:rPr>
        <w:t>The major thrusts of AFA for 2014-106 are as follows:</w:t>
      </w:r>
    </w:p>
    <w:p w14:paraId="0379A071" w14:textId="77777777" w:rsidR="006F30BB" w:rsidRPr="006F30BB" w:rsidRDefault="006F30BB" w:rsidP="00CA3D63">
      <w:pPr>
        <w:pStyle w:val="ListParagraph"/>
        <w:numPr>
          <w:ilvl w:val="0"/>
          <w:numId w:val="23"/>
        </w:numPr>
        <w:ind w:left="360"/>
        <w:rPr>
          <w:rFonts w:asciiTheme="majorHAnsi" w:hAnsiTheme="majorHAnsi"/>
        </w:rPr>
      </w:pPr>
      <w:r w:rsidRPr="006F30BB">
        <w:rPr>
          <w:rFonts w:asciiTheme="majorHAnsi" w:hAnsiTheme="majorHAnsi"/>
        </w:rPr>
        <w:t>Youth</w:t>
      </w:r>
    </w:p>
    <w:p w14:paraId="6C0CB0FE" w14:textId="77777777" w:rsidR="006F30BB" w:rsidRPr="006F30BB" w:rsidRDefault="006F30BB" w:rsidP="006F30BB">
      <w:pPr>
        <w:pStyle w:val="ListParagraph"/>
        <w:numPr>
          <w:ilvl w:val="0"/>
          <w:numId w:val="15"/>
        </w:numPr>
        <w:rPr>
          <w:rFonts w:asciiTheme="majorHAnsi" w:hAnsiTheme="majorHAnsi"/>
        </w:rPr>
      </w:pPr>
      <w:r w:rsidRPr="006F30BB">
        <w:rPr>
          <w:rFonts w:asciiTheme="majorHAnsi" w:hAnsiTheme="majorHAnsi"/>
        </w:rPr>
        <w:t>Young representative to the Execom</w:t>
      </w:r>
    </w:p>
    <w:p w14:paraId="3DEEE4FA" w14:textId="77777777" w:rsidR="006F30BB" w:rsidRPr="006F30BB" w:rsidRDefault="006F30BB" w:rsidP="006F30BB">
      <w:pPr>
        <w:pStyle w:val="ListParagraph"/>
        <w:numPr>
          <w:ilvl w:val="0"/>
          <w:numId w:val="15"/>
        </w:numPr>
        <w:rPr>
          <w:rFonts w:asciiTheme="majorHAnsi" w:hAnsiTheme="majorHAnsi"/>
        </w:rPr>
      </w:pPr>
      <w:r w:rsidRPr="006F30BB">
        <w:rPr>
          <w:rFonts w:asciiTheme="majorHAnsi" w:hAnsiTheme="majorHAnsi"/>
        </w:rPr>
        <w:t>Develop program for young farmers</w:t>
      </w:r>
    </w:p>
    <w:p w14:paraId="10D32975" w14:textId="77777777" w:rsidR="006F30BB" w:rsidRPr="006F30BB" w:rsidRDefault="006F30BB" w:rsidP="00CA3D63">
      <w:pPr>
        <w:pStyle w:val="ListParagraph"/>
        <w:numPr>
          <w:ilvl w:val="0"/>
          <w:numId w:val="23"/>
        </w:numPr>
        <w:ind w:left="360"/>
        <w:rPr>
          <w:rFonts w:asciiTheme="majorHAnsi" w:hAnsiTheme="majorHAnsi"/>
        </w:rPr>
      </w:pPr>
      <w:r w:rsidRPr="006F30BB">
        <w:rPr>
          <w:rFonts w:asciiTheme="majorHAnsi" w:hAnsiTheme="majorHAnsi"/>
        </w:rPr>
        <w:t>Agro-Enterprise</w:t>
      </w:r>
    </w:p>
    <w:p w14:paraId="0FEA30CB" w14:textId="77777777" w:rsidR="006F30BB" w:rsidRPr="006F30BB" w:rsidRDefault="006F30BB" w:rsidP="006F30BB">
      <w:pPr>
        <w:pStyle w:val="ListParagraph"/>
        <w:numPr>
          <w:ilvl w:val="0"/>
          <w:numId w:val="16"/>
        </w:numPr>
        <w:rPr>
          <w:rFonts w:asciiTheme="majorHAnsi" w:hAnsiTheme="majorHAnsi"/>
        </w:rPr>
      </w:pPr>
      <w:r w:rsidRPr="006F30BB">
        <w:rPr>
          <w:rFonts w:asciiTheme="majorHAnsi" w:hAnsiTheme="majorHAnsi"/>
        </w:rPr>
        <w:t>Finalize and apply tool for enterprise assessment</w:t>
      </w:r>
    </w:p>
    <w:p w14:paraId="265E9392" w14:textId="77777777" w:rsidR="006F30BB" w:rsidRPr="006F30BB" w:rsidRDefault="006F30BB" w:rsidP="00CA3D63">
      <w:pPr>
        <w:pStyle w:val="ListParagraph"/>
        <w:numPr>
          <w:ilvl w:val="0"/>
          <w:numId w:val="23"/>
        </w:numPr>
        <w:ind w:left="360"/>
        <w:rPr>
          <w:rFonts w:asciiTheme="majorHAnsi" w:hAnsiTheme="majorHAnsi"/>
        </w:rPr>
      </w:pPr>
      <w:r w:rsidRPr="006F30BB">
        <w:rPr>
          <w:rFonts w:asciiTheme="majorHAnsi" w:hAnsiTheme="majorHAnsi"/>
        </w:rPr>
        <w:t>Land Rights</w:t>
      </w:r>
    </w:p>
    <w:p w14:paraId="155007E2" w14:textId="77777777" w:rsidR="006F30BB" w:rsidRPr="006F30BB" w:rsidRDefault="006F30BB" w:rsidP="006F30BB">
      <w:pPr>
        <w:pStyle w:val="ListParagraph"/>
        <w:numPr>
          <w:ilvl w:val="0"/>
          <w:numId w:val="17"/>
        </w:numPr>
        <w:rPr>
          <w:rFonts w:asciiTheme="majorHAnsi" w:hAnsiTheme="majorHAnsi"/>
        </w:rPr>
      </w:pPr>
      <w:r w:rsidRPr="006F30BB">
        <w:rPr>
          <w:rFonts w:asciiTheme="majorHAnsi" w:hAnsiTheme="majorHAnsi"/>
        </w:rPr>
        <w:t>Popularize Gender Evaluation Criteria (GEC) tool so that members can use it to assess if land laws in their countries are promoting gender equality or not</w:t>
      </w:r>
    </w:p>
    <w:p w14:paraId="3A4B1349" w14:textId="77777777" w:rsidR="006F30BB" w:rsidRPr="006F30BB" w:rsidRDefault="006F30BB" w:rsidP="00CA3D63">
      <w:pPr>
        <w:pStyle w:val="ListParagraph"/>
        <w:numPr>
          <w:ilvl w:val="0"/>
          <w:numId w:val="23"/>
        </w:numPr>
        <w:ind w:left="360"/>
        <w:rPr>
          <w:rFonts w:asciiTheme="majorHAnsi" w:hAnsiTheme="majorHAnsi"/>
        </w:rPr>
      </w:pPr>
      <w:r w:rsidRPr="006F30BB">
        <w:rPr>
          <w:rFonts w:asciiTheme="majorHAnsi" w:hAnsiTheme="majorHAnsi"/>
        </w:rPr>
        <w:t>GAFSP</w:t>
      </w:r>
    </w:p>
    <w:p w14:paraId="6D2FBB79" w14:textId="77777777" w:rsidR="006F30BB" w:rsidRPr="006F30BB" w:rsidRDefault="006F30BB" w:rsidP="006F30BB">
      <w:pPr>
        <w:pStyle w:val="ListParagraph"/>
        <w:numPr>
          <w:ilvl w:val="0"/>
          <w:numId w:val="17"/>
        </w:numPr>
        <w:rPr>
          <w:rFonts w:asciiTheme="majorHAnsi" w:hAnsiTheme="majorHAnsi"/>
        </w:rPr>
      </w:pPr>
      <w:r w:rsidRPr="006F30BB">
        <w:rPr>
          <w:rFonts w:asciiTheme="majorHAnsi" w:hAnsiTheme="majorHAnsi"/>
        </w:rPr>
        <w:t>Maximize existing resources for capacity building and advocacy activities</w:t>
      </w:r>
    </w:p>
    <w:p w14:paraId="5B37F6A2" w14:textId="77777777" w:rsidR="006F30BB" w:rsidRPr="006F30BB" w:rsidRDefault="006F30BB" w:rsidP="00CA3D63">
      <w:pPr>
        <w:pStyle w:val="ListParagraph"/>
        <w:numPr>
          <w:ilvl w:val="0"/>
          <w:numId w:val="23"/>
        </w:numPr>
        <w:ind w:left="360"/>
        <w:rPr>
          <w:rFonts w:asciiTheme="majorHAnsi" w:hAnsiTheme="majorHAnsi"/>
        </w:rPr>
      </w:pPr>
      <w:r w:rsidRPr="006F30BB">
        <w:rPr>
          <w:rFonts w:asciiTheme="majorHAnsi" w:hAnsiTheme="majorHAnsi"/>
        </w:rPr>
        <w:t>Working Group Recommendations</w:t>
      </w:r>
    </w:p>
    <w:p w14:paraId="0CFD916D" w14:textId="77777777" w:rsidR="006F30BB" w:rsidRPr="006F30BB" w:rsidRDefault="006F30BB" w:rsidP="006F30BB">
      <w:pPr>
        <w:pStyle w:val="ListParagraph"/>
        <w:numPr>
          <w:ilvl w:val="0"/>
          <w:numId w:val="17"/>
        </w:numPr>
        <w:rPr>
          <w:rFonts w:asciiTheme="majorHAnsi" w:hAnsiTheme="majorHAnsi"/>
        </w:rPr>
      </w:pPr>
      <w:r w:rsidRPr="006F30BB">
        <w:rPr>
          <w:rFonts w:asciiTheme="majorHAnsi" w:hAnsiTheme="majorHAnsi"/>
        </w:rPr>
        <w:t>Seeds</w:t>
      </w:r>
    </w:p>
    <w:p w14:paraId="76C0BDA3" w14:textId="77777777" w:rsidR="006F30BB" w:rsidRPr="006F30BB" w:rsidRDefault="006F30BB" w:rsidP="006F30BB">
      <w:pPr>
        <w:pStyle w:val="ListParagraph"/>
        <w:numPr>
          <w:ilvl w:val="0"/>
          <w:numId w:val="17"/>
        </w:numPr>
        <w:rPr>
          <w:rFonts w:asciiTheme="majorHAnsi" w:hAnsiTheme="majorHAnsi"/>
        </w:rPr>
      </w:pPr>
      <w:r w:rsidRPr="006F30BB">
        <w:rPr>
          <w:rFonts w:asciiTheme="majorHAnsi" w:hAnsiTheme="majorHAnsi"/>
        </w:rPr>
        <w:t>Organic certification</w:t>
      </w:r>
    </w:p>
    <w:p w14:paraId="5B381B83" w14:textId="77777777" w:rsidR="006F30BB" w:rsidRPr="006F30BB" w:rsidRDefault="006F30BB" w:rsidP="006F30BB">
      <w:pPr>
        <w:pStyle w:val="ListParagraph"/>
        <w:numPr>
          <w:ilvl w:val="0"/>
          <w:numId w:val="17"/>
        </w:numPr>
        <w:rPr>
          <w:rFonts w:asciiTheme="majorHAnsi" w:hAnsiTheme="majorHAnsi"/>
        </w:rPr>
      </w:pPr>
      <w:r w:rsidRPr="006F30BB">
        <w:rPr>
          <w:rFonts w:asciiTheme="majorHAnsi" w:hAnsiTheme="majorHAnsi"/>
        </w:rPr>
        <w:t>Preparing for ASEAN integration processes – establish AFA Southeast Asia committee</w:t>
      </w:r>
    </w:p>
    <w:p w14:paraId="12844FD4" w14:textId="77777777" w:rsidR="006F30BB" w:rsidRPr="006F30BB" w:rsidRDefault="006F30BB" w:rsidP="006F30BB">
      <w:pPr>
        <w:pStyle w:val="ListParagraph"/>
        <w:numPr>
          <w:ilvl w:val="0"/>
          <w:numId w:val="17"/>
        </w:numPr>
        <w:rPr>
          <w:rFonts w:asciiTheme="majorHAnsi" w:hAnsiTheme="majorHAnsi"/>
        </w:rPr>
      </w:pPr>
      <w:r w:rsidRPr="006F30BB">
        <w:rPr>
          <w:rFonts w:asciiTheme="majorHAnsi" w:hAnsiTheme="majorHAnsi"/>
        </w:rPr>
        <w:t>More cooperation for members whose countries have signed into TPP</w:t>
      </w:r>
    </w:p>
    <w:p w14:paraId="78F72651" w14:textId="77777777" w:rsidR="006F30BB" w:rsidRPr="006F30BB" w:rsidRDefault="006F30BB" w:rsidP="006F30BB">
      <w:pPr>
        <w:pStyle w:val="ListParagraph"/>
        <w:numPr>
          <w:ilvl w:val="0"/>
          <w:numId w:val="17"/>
        </w:numPr>
        <w:rPr>
          <w:rFonts w:asciiTheme="majorHAnsi" w:hAnsiTheme="majorHAnsi"/>
        </w:rPr>
      </w:pPr>
      <w:r w:rsidRPr="006F30BB">
        <w:rPr>
          <w:rFonts w:asciiTheme="majorHAnsi" w:hAnsiTheme="majorHAnsi"/>
        </w:rPr>
        <w:t>Continue campaign on land grabbing</w:t>
      </w:r>
    </w:p>
    <w:p w14:paraId="3C85FB5F" w14:textId="77777777" w:rsidR="006F30BB" w:rsidRPr="006F30BB" w:rsidRDefault="006F30BB" w:rsidP="006F30BB">
      <w:pPr>
        <w:pStyle w:val="ListParagraph"/>
        <w:numPr>
          <w:ilvl w:val="0"/>
          <w:numId w:val="17"/>
        </w:numPr>
        <w:rPr>
          <w:rFonts w:asciiTheme="majorHAnsi" w:hAnsiTheme="majorHAnsi"/>
        </w:rPr>
      </w:pPr>
      <w:r w:rsidRPr="006F30BB">
        <w:rPr>
          <w:rFonts w:asciiTheme="majorHAnsi" w:hAnsiTheme="majorHAnsi"/>
        </w:rPr>
        <w:t>Strengthen coop</w:t>
      </w:r>
      <w:r w:rsidR="00B62DDD">
        <w:rPr>
          <w:rFonts w:asciiTheme="majorHAnsi" w:hAnsiTheme="majorHAnsi"/>
        </w:rPr>
        <w:t>eratives</w:t>
      </w:r>
    </w:p>
    <w:p w14:paraId="7B092E6B" w14:textId="77777777" w:rsidR="006F30BB" w:rsidRPr="006F30BB" w:rsidRDefault="006F30BB" w:rsidP="006F30BB">
      <w:pPr>
        <w:pStyle w:val="ListParagraph"/>
        <w:numPr>
          <w:ilvl w:val="0"/>
          <w:numId w:val="17"/>
        </w:numPr>
        <w:rPr>
          <w:rFonts w:asciiTheme="majorHAnsi" w:hAnsiTheme="majorHAnsi"/>
        </w:rPr>
      </w:pPr>
      <w:r w:rsidRPr="006F30BB">
        <w:rPr>
          <w:rFonts w:asciiTheme="majorHAnsi" w:hAnsiTheme="majorHAnsi"/>
        </w:rPr>
        <w:t>Family farming</w:t>
      </w:r>
    </w:p>
    <w:p w14:paraId="2A46C6F1" w14:textId="77777777" w:rsidR="006F30BB" w:rsidRPr="006F30BB" w:rsidRDefault="006F30BB" w:rsidP="006F30BB">
      <w:pPr>
        <w:pStyle w:val="ListParagraph"/>
        <w:numPr>
          <w:ilvl w:val="0"/>
          <w:numId w:val="17"/>
        </w:numPr>
        <w:rPr>
          <w:rFonts w:asciiTheme="majorHAnsi" w:hAnsiTheme="majorHAnsi"/>
        </w:rPr>
      </w:pPr>
      <w:r w:rsidRPr="006F30BB">
        <w:rPr>
          <w:rFonts w:asciiTheme="majorHAnsi" w:hAnsiTheme="majorHAnsi"/>
        </w:rPr>
        <w:t>Mechanism for bottom up process</w:t>
      </w:r>
    </w:p>
    <w:p w14:paraId="784ADFFE" w14:textId="77777777" w:rsidR="006F30BB" w:rsidRPr="00B62DDD" w:rsidRDefault="006F30BB" w:rsidP="006F30BB">
      <w:pPr>
        <w:pStyle w:val="ListParagraph"/>
        <w:numPr>
          <w:ilvl w:val="0"/>
          <w:numId w:val="17"/>
        </w:numPr>
        <w:rPr>
          <w:rFonts w:asciiTheme="majorHAnsi" w:hAnsiTheme="majorHAnsi"/>
        </w:rPr>
      </w:pPr>
      <w:r w:rsidRPr="00B62DDD">
        <w:rPr>
          <w:rFonts w:asciiTheme="majorHAnsi" w:hAnsiTheme="majorHAnsi"/>
        </w:rPr>
        <w:t>Identify champions for each topic or issue</w:t>
      </w:r>
    </w:p>
    <w:p w14:paraId="6B80084F" w14:textId="77777777" w:rsidR="006F30BB" w:rsidRPr="00B62DDD" w:rsidRDefault="006F30BB" w:rsidP="006F30BB">
      <w:pPr>
        <w:pStyle w:val="ListParagraph"/>
        <w:numPr>
          <w:ilvl w:val="0"/>
          <w:numId w:val="17"/>
        </w:numPr>
        <w:rPr>
          <w:rFonts w:asciiTheme="majorHAnsi" w:hAnsiTheme="majorHAnsi"/>
        </w:rPr>
      </w:pPr>
      <w:r w:rsidRPr="00B62DDD">
        <w:rPr>
          <w:rFonts w:asciiTheme="majorHAnsi" w:hAnsiTheme="majorHAnsi"/>
        </w:rPr>
        <w:t>Establish women committee and program in AFA</w:t>
      </w:r>
    </w:p>
    <w:p w14:paraId="3212FEED" w14:textId="17CB1F04" w:rsidR="00A40C29" w:rsidRDefault="00A40C29" w:rsidP="006F30BB">
      <w:pPr>
        <w:pStyle w:val="NoSpacing"/>
        <w:rPr>
          <w:rFonts w:asciiTheme="majorHAnsi" w:hAnsiTheme="majorHAnsi"/>
          <w:b/>
          <w:i/>
        </w:rPr>
      </w:pPr>
    </w:p>
    <w:p w14:paraId="6671ADE6" w14:textId="77777777" w:rsidR="00A40C29" w:rsidRDefault="00A40C29" w:rsidP="006F30BB">
      <w:pPr>
        <w:pStyle w:val="NoSpacing"/>
        <w:rPr>
          <w:rFonts w:asciiTheme="majorHAnsi" w:hAnsiTheme="majorHAnsi"/>
          <w:b/>
          <w:i/>
        </w:rPr>
      </w:pPr>
    </w:p>
    <w:p w14:paraId="06D507C6" w14:textId="3E33E114" w:rsidR="006F30BB" w:rsidRPr="00090304" w:rsidRDefault="006F30BB" w:rsidP="006F30BB">
      <w:pPr>
        <w:pStyle w:val="NoSpacing"/>
        <w:rPr>
          <w:rFonts w:asciiTheme="majorHAnsi" w:hAnsiTheme="majorHAnsi"/>
          <w:b/>
          <w:i/>
        </w:rPr>
      </w:pPr>
      <w:r w:rsidRPr="00090304">
        <w:rPr>
          <w:rFonts w:asciiTheme="majorHAnsi" w:hAnsiTheme="majorHAnsi"/>
          <w:b/>
          <w:i/>
        </w:rPr>
        <w:lastRenderedPageBreak/>
        <w:t xml:space="preserve">RESOLUTION 06-07: </w:t>
      </w:r>
      <w:r w:rsidRPr="00B62DDD">
        <w:rPr>
          <w:rFonts w:asciiTheme="majorHAnsi" w:hAnsiTheme="majorHAnsi"/>
        </w:rPr>
        <w:t>The new representatives to the AFA Execom are the following:</w:t>
      </w:r>
      <w:r w:rsidRPr="00090304">
        <w:rPr>
          <w:rFonts w:asciiTheme="majorHAnsi" w:hAnsiTheme="majorHAnsi"/>
          <w:b/>
          <w:i/>
        </w:rPr>
        <w:t xml:space="preserve"> </w:t>
      </w:r>
    </w:p>
    <w:p w14:paraId="3597F26C" w14:textId="77777777" w:rsidR="006F30BB" w:rsidRPr="00090304" w:rsidRDefault="006F30BB" w:rsidP="006F30BB">
      <w:pPr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11"/>
        <w:gridCol w:w="2381"/>
        <w:gridCol w:w="3108"/>
        <w:gridCol w:w="1976"/>
      </w:tblGrid>
      <w:tr w:rsidR="006F30BB" w:rsidRPr="00090304" w14:paraId="08924E47" w14:textId="77777777" w:rsidTr="00A40C29">
        <w:tc>
          <w:tcPr>
            <w:tcW w:w="1102" w:type="pct"/>
          </w:tcPr>
          <w:p w14:paraId="213BFB9E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ORGANIZATION</w:t>
            </w:r>
          </w:p>
        </w:tc>
        <w:tc>
          <w:tcPr>
            <w:tcW w:w="1243" w:type="pct"/>
          </w:tcPr>
          <w:p w14:paraId="1530A2D5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COUNTRY</w:t>
            </w:r>
          </w:p>
        </w:tc>
        <w:tc>
          <w:tcPr>
            <w:tcW w:w="1623" w:type="pct"/>
          </w:tcPr>
          <w:p w14:paraId="05E39555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1033" w:type="pct"/>
          </w:tcPr>
          <w:p w14:paraId="06E48A17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POSITION</w:t>
            </w:r>
          </w:p>
        </w:tc>
      </w:tr>
      <w:tr w:rsidR="006F30BB" w:rsidRPr="00090304" w14:paraId="61EFC50A" w14:textId="77777777" w:rsidTr="00A40C29">
        <w:tc>
          <w:tcPr>
            <w:tcW w:w="1102" w:type="pct"/>
          </w:tcPr>
          <w:p w14:paraId="6FD1BCED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AFFM</w:t>
            </w:r>
          </w:p>
        </w:tc>
        <w:tc>
          <w:tcPr>
            <w:tcW w:w="1243" w:type="pct"/>
          </w:tcPr>
          <w:p w14:paraId="5C49C6B5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Myanmar</w:t>
            </w:r>
          </w:p>
        </w:tc>
        <w:tc>
          <w:tcPr>
            <w:tcW w:w="1623" w:type="pct"/>
          </w:tcPr>
          <w:p w14:paraId="1558FC47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Than Swe</w:t>
            </w:r>
          </w:p>
        </w:tc>
        <w:tc>
          <w:tcPr>
            <w:tcW w:w="1033" w:type="pct"/>
          </w:tcPr>
          <w:p w14:paraId="11D2E033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6F30BB" w:rsidRPr="00090304" w14:paraId="1A9F4378" w14:textId="77777777" w:rsidTr="00A40C29">
        <w:tc>
          <w:tcPr>
            <w:tcW w:w="1102" w:type="pct"/>
          </w:tcPr>
          <w:p w14:paraId="4666F988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AINOUKAI</w:t>
            </w:r>
          </w:p>
        </w:tc>
        <w:tc>
          <w:tcPr>
            <w:tcW w:w="1243" w:type="pct"/>
          </w:tcPr>
          <w:p w14:paraId="777FBBA2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Japan</w:t>
            </w:r>
          </w:p>
        </w:tc>
        <w:tc>
          <w:tcPr>
            <w:tcW w:w="1623" w:type="pct"/>
          </w:tcPr>
          <w:p w14:paraId="7A4E1EE6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Shimpei Murakami</w:t>
            </w:r>
          </w:p>
        </w:tc>
        <w:tc>
          <w:tcPr>
            <w:tcW w:w="1033" w:type="pct"/>
          </w:tcPr>
          <w:p w14:paraId="220450DF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Vice-Chairperson</w:t>
            </w:r>
          </w:p>
        </w:tc>
      </w:tr>
      <w:tr w:rsidR="006F30BB" w:rsidRPr="00090304" w14:paraId="5CF6424B" w14:textId="77777777" w:rsidTr="00A40C29">
        <w:tc>
          <w:tcPr>
            <w:tcW w:w="1102" w:type="pct"/>
          </w:tcPr>
          <w:p w14:paraId="6AEC1EDE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API</w:t>
            </w:r>
          </w:p>
        </w:tc>
        <w:tc>
          <w:tcPr>
            <w:tcW w:w="1243" w:type="pct"/>
          </w:tcPr>
          <w:p w14:paraId="7F692767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Indonesia</w:t>
            </w:r>
          </w:p>
        </w:tc>
        <w:tc>
          <w:tcPr>
            <w:tcW w:w="1623" w:type="pct"/>
          </w:tcPr>
          <w:p w14:paraId="001984E5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Mudzakir</w:t>
            </w:r>
          </w:p>
        </w:tc>
        <w:tc>
          <w:tcPr>
            <w:tcW w:w="1033" w:type="pct"/>
          </w:tcPr>
          <w:p w14:paraId="6E0BFD03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6F30BB" w:rsidRPr="00090304" w14:paraId="1CBB69BB" w14:textId="77777777" w:rsidTr="00A40C29">
        <w:tc>
          <w:tcPr>
            <w:tcW w:w="1102" w:type="pct"/>
          </w:tcPr>
          <w:p w14:paraId="6E5A1594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CTCF</w:t>
            </w:r>
          </w:p>
        </w:tc>
        <w:tc>
          <w:tcPr>
            <w:tcW w:w="1243" w:type="pct"/>
          </w:tcPr>
          <w:p w14:paraId="10FAC2E8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Nepal</w:t>
            </w:r>
          </w:p>
        </w:tc>
        <w:tc>
          <w:tcPr>
            <w:tcW w:w="1623" w:type="pct"/>
          </w:tcPr>
          <w:p w14:paraId="7F1406BC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Rabin Rai</w:t>
            </w:r>
          </w:p>
        </w:tc>
        <w:tc>
          <w:tcPr>
            <w:tcW w:w="1033" w:type="pct"/>
          </w:tcPr>
          <w:p w14:paraId="3E534CF0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Secretary General</w:t>
            </w:r>
          </w:p>
        </w:tc>
      </w:tr>
      <w:tr w:rsidR="006F30BB" w:rsidRPr="00090304" w14:paraId="0B1F88AE" w14:textId="77777777" w:rsidTr="00A40C29">
        <w:tc>
          <w:tcPr>
            <w:tcW w:w="1102" w:type="pct"/>
          </w:tcPr>
          <w:p w14:paraId="5CD3FCE7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FNN</w:t>
            </w:r>
          </w:p>
        </w:tc>
        <w:tc>
          <w:tcPr>
            <w:tcW w:w="1243" w:type="pct"/>
          </w:tcPr>
          <w:p w14:paraId="4B9A1F2E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Cambodia</w:t>
            </w:r>
          </w:p>
        </w:tc>
        <w:tc>
          <w:tcPr>
            <w:tcW w:w="1623" w:type="pct"/>
          </w:tcPr>
          <w:p w14:paraId="72AB0BD0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Seu Rany</w:t>
            </w:r>
          </w:p>
        </w:tc>
        <w:tc>
          <w:tcPr>
            <w:tcW w:w="1033" w:type="pct"/>
          </w:tcPr>
          <w:p w14:paraId="26F11E2E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 xml:space="preserve">President </w:t>
            </w:r>
          </w:p>
        </w:tc>
      </w:tr>
      <w:tr w:rsidR="006F30BB" w:rsidRPr="00090304" w14:paraId="56BB9E58" w14:textId="77777777" w:rsidTr="00A40C29">
        <w:tc>
          <w:tcPr>
            <w:tcW w:w="1102" w:type="pct"/>
          </w:tcPr>
          <w:p w14:paraId="53CB3701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FWN</w:t>
            </w:r>
          </w:p>
        </w:tc>
        <w:tc>
          <w:tcPr>
            <w:tcW w:w="1243" w:type="pct"/>
          </w:tcPr>
          <w:p w14:paraId="3609F941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Cambodia</w:t>
            </w:r>
          </w:p>
        </w:tc>
        <w:tc>
          <w:tcPr>
            <w:tcW w:w="1623" w:type="pct"/>
          </w:tcPr>
          <w:p w14:paraId="37AC0EED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Kim Boy</w:t>
            </w:r>
          </w:p>
        </w:tc>
        <w:tc>
          <w:tcPr>
            <w:tcW w:w="1033" w:type="pct"/>
          </w:tcPr>
          <w:p w14:paraId="5EC56B8B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6F30BB" w:rsidRPr="00090304" w14:paraId="7DEA4962" w14:textId="77777777" w:rsidTr="00A40C29">
        <w:tc>
          <w:tcPr>
            <w:tcW w:w="1102" w:type="pct"/>
          </w:tcPr>
          <w:p w14:paraId="76B6708E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KAFF</w:t>
            </w:r>
          </w:p>
        </w:tc>
        <w:tc>
          <w:tcPr>
            <w:tcW w:w="1243" w:type="pct"/>
          </w:tcPr>
          <w:p w14:paraId="5008E894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Korea</w:t>
            </w:r>
          </w:p>
        </w:tc>
        <w:tc>
          <w:tcPr>
            <w:tcW w:w="1623" w:type="pct"/>
          </w:tcPr>
          <w:p w14:paraId="00CF4C50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Jun Bong Kim</w:t>
            </w:r>
          </w:p>
        </w:tc>
        <w:tc>
          <w:tcPr>
            <w:tcW w:w="1033" w:type="pct"/>
          </w:tcPr>
          <w:p w14:paraId="2BAF44AC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Vice-President</w:t>
            </w:r>
          </w:p>
        </w:tc>
      </w:tr>
      <w:tr w:rsidR="006F30BB" w:rsidRPr="00090304" w14:paraId="59681CD2" w14:textId="77777777" w:rsidTr="00A40C29">
        <w:tc>
          <w:tcPr>
            <w:tcW w:w="1102" w:type="pct"/>
          </w:tcPr>
          <w:p w14:paraId="200E2436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KKM</w:t>
            </w:r>
          </w:p>
        </w:tc>
        <w:tc>
          <w:tcPr>
            <w:tcW w:w="1243" w:type="pct"/>
          </w:tcPr>
          <w:p w14:paraId="598FE131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Bangladesh</w:t>
            </w:r>
          </w:p>
        </w:tc>
        <w:tc>
          <w:tcPr>
            <w:tcW w:w="1623" w:type="pct"/>
          </w:tcPr>
          <w:p w14:paraId="7FBEE9C4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Alauddin Sekder</w:t>
            </w:r>
          </w:p>
        </w:tc>
        <w:tc>
          <w:tcPr>
            <w:tcW w:w="1033" w:type="pct"/>
          </w:tcPr>
          <w:p w14:paraId="5A1B03A8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Secretary General</w:t>
            </w:r>
          </w:p>
        </w:tc>
      </w:tr>
      <w:tr w:rsidR="006F30BB" w:rsidRPr="00090304" w14:paraId="0FA9CEC5" w14:textId="77777777" w:rsidTr="00A40C29">
        <w:tc>
          <w:tcPr>
            <w:tcW w:w="1102" w:type="pct"/>
          </w:tcPr>
          <w:p w14:paraId="0A26877F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NAMAC</w:t>
            </w:r>
          </w:p>
        </w:tc>
        <w:tc>
          <w:tcPr>
            <w:tcW w:w="1243" w:type="pct"/>
          </w:tcPr>
          <w:p w14:paraId="0328D980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Mongolia</w:t>
            </w:r>
          </w:p>
        </w:tc>
        <w:tc>
          <w:tcPr>
            <w:tcW w:w="1623" w:type="pct"/>
          </w:tcPr>
          <w:p w14:paraId="512CA61E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N. Bayartsaikhan*</w:t>
            </w:r>
          </w:p>
        </w:tc>
        <w:tc>
          <w:tcPr>
            <w:tcW w:w="1033" w:type="pct"/>
          </w:tcPr>
          <w:p w14:paraId="38EDA398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6F30BB" w:rsidRPr="00090304" w14:paraId="31A6D2A4" w14:textId="77777777" w:rsidTr="00A40C29">
        <w:tc>
          <w:tcPr>
            <w:tcW w:w="1102" w:type="pct"/>
          </w:tcPr>
          <w:p w14:paraId="006E1929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NLRF</w:t>
            </w:r>
          </w:p>
        </w:tc>
        <w:tc>
          <w:tcPr>
            <w:tcW w:w="1243" w:type="pct"/>
          </w:tcPr>
          <w:p w14:paraId="1AC7F936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Nepal</w:t>
            </w:r>
          </w:p>
        </w:tc>
        <w:tc>
          <w:tcPr>
            <w:tcW w:w="1623" w:type="pct"/>
          </w:tcPr>
          <w:p w14:paraId="04B052C1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Som Prasad Bandhari</w:t>
            </w:r>
          </w:p>
        </w:tc>
        <w:tc>
          <w:tcPr>
            <w:tcW w:w="1033" w:type="pct"/>
          </w:tcPr>
          <w:p w14:paraId="7B6375B0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6F30BB" w:rsidRPr="00090304" w14:paraId="56ADAC9F" w14:textId="77777777" w:rsidTr="00A40C29">
        <w:tc>
          <w:tcPr>
            <w:tcW w:w="1102" w:type="pct"/>
          </w:tcPr>
          <w:p w14:paraId="67EBBCCF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PAKISAMA</w:t>
            </w:r>
          </w:p>
        </w:tc>
        <w:tc>
          <w:tcPr>
            <w:tcW w:w="1243" w:type="pct"/>
          </w:tcPr>
          <w:p w14:paraId="59B74C3B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Philippines</w:t>
            </w:r>
          </w:p>
        </w:tc>
        <w:tc>
          <w:tcPr>
            <w:tcW w:w="1623" w:type="pct"/>
          </w:tcPr>
          <w:p w14:paraId="67F45703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Ireneo Cerilla</w:t>
            </w:r>
          </w:p>
        </w:tc>
        <w:tc>
          <w:tcPr>
            <w:tcW w:w="1033" w:type="pct"/>
          </w:tcPr>
          <w:p w14:paraId="23BAF74B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6F30BB" w:rsidRPr="00090304" w14:paraId="3BC90528" w14:textId="77777777" w:rsidTr="00A40C29">
        <w:tc>
          <w:tcPr>
            <w:tcW w:w="1102" w:type="pct"/>
          </w:tcPr>
          <w:p w14:paraId="5FC42853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SKP</w:t>
            </w:r>
          </w:p>
        </w:tc>
        <w:tc>
          <w:tcPr>
            <w:tcW w:w="1243" w:type="pct"/>
          </w:tcPr>
          <w:p w14:paraId="034BECD2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Thailand</w:t>
            </w:r>
          </w:p>
        </w:tc>
        <w:tc>
          <w:tcPr>
            <w:tcW w:w="1623" w:type="pct"/>
          </w:tcPr>
          <w:p w14:paraId="12C8E0A6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Niran Buasiri</w:t>
            </w:r>
          </w:p>
        </w:tc>
        <w:tc>
          <w:tcPr>
            <w:tcW w:w="1033" w:type="pct"/>
          </w:tcPr>
          <w:p w14:paraId="3F5F082A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Chairperson</w:t>
            </w:r>
          </w:p>
        </w:tc>
      </w:tr>
      <w:tr w:rsidR="006F30BB" w:rsidRPr="00090304" w14:paraId="21C1BD12" w14:textId="77777777" w:rsidTr="00A40C29">
        <w:tc>
          <w:tcPr>
            <w:tcW w:w="1102" w:type="pct"/>
          </w:tcPr>
          <w:p w14:paraId="29D79777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TDFA</w:t>
            </w:r>
          </w:p>
        </w:tc>
        <w:tc>
          <w:tcPr>
            <w:tcW w:w="1243" w:type="pct"/>
          </w:tcPr>
          <w:p w14:paraId="4EDA7218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Taiwan</w:t>
            </w:r>
          </w:p>
        </w:tc>
        <w:tc>
          <w:tcPr>
            <w:tcW w:w="1623" w:type="pct"/>
          </w:tcPr>
          <w:p w14:paraId="2D57CF99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Daniel Huang</w:t>
            </w:r>
          </w:p>
        </w:tc>
        <w:tc>
          <w:tcPr>
            <w:tcW w:w="1033" w:type="pct"/>
          </w:tcPr>
          <w:p w14:paraId="1CC3E1FF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6F30BB" w:rsidRPr="00090304" w14:paraId="241D8A71" w14:textId="77777777" w:rsidTr="00A40C29">
        <w:tc>
          <w:tcPr>
            <w:tcW w:w="1102" w:type="pct"/>
          </w:tcPr>
          <w:p w14:paraId="207F0F51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TWADA</w:t>
            </w:r>
          </w:p>
        </w:tc>
        <w:tc>
          <w:tcPr>
            <w:tcW w:w="1243" w:type="pct"/>
          </w:tcPr>
          <w:p w14:paraId="457B5D9C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Taiwan</w:t>
            </w:r>
          </w:p>
        </w:tc>
        <w:tc>
          <w:tcPr>
            <w:tcW w:w="1623" w:type="pct"/>
          </w:tcPr>
          <w:p w14:paraId="28C2F294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Shun Te Tsai</w:t>
            </w:r>
          </w:p>
        </w:tc>
        <w:tc>
          <w:tcPr>
            <w:tcW w:w="1033" w:type="pct"/>
          </w:tcPr>
          <w:p w14:paraId="59E0E77D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6F30BB" w:rsidRPr="00090304" w14:paraId="58AE3B88" w14:textId="77777777" w:rsidTr="00A40C29">
        <w:tc>
          <w:tcPr>
            <w:tcW w:w="1102" w:type="pct"/>
          </w:tcPr>
          <w:p w14:paraId="1C54D756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UWUA</w:t>
            </w:r>
          </w:p>
        </w:tc>
        <w:tc>
          <w:tcPr>
            <w:tcW w:w="1243" w:type="pct"/>
          </w:tcPr>
          <w:p w14:paraId="7DD5C040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Kyrgyztan</w:t>
            </w:r>
          </w:p>
        </w:tc>
        <w:tc>
          <w:tcPr>
            <w:tcW w:w="1623" w:type="pct"/>
          </w:tcPr>
          <w:p w14:paraId="0C3D586E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Erkinbek Kozhoev</w:t>
            </w:r>
          </w:p>
        </w:tc>
        <w:tc>
          <w:tcPr>
            <w:tcW w:w="1033" w:type="pct"/>
          </w:tcPr>
          <w:p w14:paraId="28762D22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6F30BB" w:rsidRPr="00090304" w14:paraId="66C0EDEB" w14:textId="77777777" w:rsidTr="00A40C29">
        <w:tc>
          <w:tcPr>
            <w:tcW w:w="1102" w:type="pct"/>
          </w:tcPr>
          <w:p w14:paraId="2F2EA381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WAFF</w:t>
            </w:r>
          </w:p>
        </w:tc>
        <w:tc>
          <w:tcPr>
            <w:tcW w:w="1243" w:type="pct"/>
          </w:tcPr>
          <w:p w14:paraId="2B435033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Korea</w:t>
            </w:r>
          </w:p>
        </w:tc>
        <w:tc>
          <w:tcPr>
            <w:tcW w:w="1623" w:type="pct"/>
          </w:tcPr>
          <w:p w14:paraId="5068812E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Hong Mee Hee</w:t>
            </w:r>
          </w:p>
        </w:tc>
        <w:tc>
          <w:tcPr>
            <w:tcW w:w="1033" w:type="pct"/>
          </w:tcPr>
          <w:p w14:paraId="54309495" w14:textId="77777777" w:rsidR="006F30BB" w:rsidRPr="00090304" w:rsidRDefault="006F30BB" w:rsidP="006F30BB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</w:tbl>
    <w:p w14:paraId="12744FC1" w14:textId="77777777" w:rsidR="006F30BB" w:rsidRDefault="006F30BB" w:rsidP="008C03F3">
      <w:pPr>
        <w:pStyle w:val="NoSpacing"/>
        <w:rPr>
          <w:rFonts w:asciiTheme="majorHAnsi" w:hAnsiTheme="majorHAnsi"/>
        </w:rPr>
      </w:pPr>
    </w:p>
    <w:p w14:paraId="13244A80" w14:textId="77777777" w:rsidR="006F30BB" w:rsidRPr="00B62DDD" w:rsidRDefault="006F30BB" w:rsidP="006F30B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  <w:b/>
          <w:i/>
        </w:rPr>
        <w:t xml:space="preserve">RESOLUTION 06-08: </w:t>
      </w:r>
      <w:r w:rsidRPr="00B62DDD">
        <w:rPr>
          <w:rFonts w:asciiTheme="majorHAnsi" w:hAnsiTheme="majorHAnsi"/>
        </w:rPr>
        <w:t xml:space="preserve">The new officers of the AFA Execom are the following: </w:t>
      </w:r>
    </w:p>
    <w:p w14:paraId="724ACA7E" w14:textId="77777777" w:rsidR="006F30BB" w:rsidRPr="00090304" w:rsidRDefault="006F30BB" w:rsidP="006F30BB">
      <w:pPr>
        <w:pStyle w:val="NoSpacing"/>
        <w:rPr>
          <w:rFonts w:asciiTheme="majorHAnsi" w:hAnsiTheme="majorHAnsi"/>
          <w:b/>
          <w:i/>
        </w:rPr>
      </w:pPr>
    </w:p>
    <w:p w14:paraId="3A47343E" w14:textId="77777777" w:rsidR="006F30BB" w:rsidRPr="00B62DDD" w:rsidRDefault="00DD47D6" w:rsidP="006F30BB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        </w:t>
      </w:r>
      <w:r w:rsidR="006F30BB" w:rsidRPr="00B62DDD">
        <w:rPr>
          <w:rFonts w:asciiTheme="majorHAnsi" w:hAnsiTheme="majorHAnsi"/>
          <w:b/>
          <w:sz w:val="22"/>
          <w:szCs w:val="22"/>
        </w:rPr>
        <w:t xml:space="preserve">CHAIRPERSON </w:t>
      </w:r>
      <w:r w:rsidR="006F30BB" w:rsidRPr="00B62DDD">
        <w:rPr>
          <w:rFonts w:asciiTheme="majorHAnsi" w:hAnsiTheme="majorHAnsi"/>
          <w:sz w:val="22"/>
          <w:szCs w:val="22"/>
        </w:rPr>
        <w:t>– Shimpei Murakami, AINOUKAI (Japan)</w:t>
      </w:r>
    </w:p>
    <w:p w14:paraId="58ABFAB9" w14:textId="77777777" w:rsidR="006F30BB" w:rsidRPr="00B62DDD" w:rsidRDefault="00DD47D6" w:rsidP="006F30B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        </w:t>
      </w:r>
      <w:r w:rsidR="006F30BB" w:rsidRPr="00B62DDD">
        <w:rPr>
          <w:rFonts w:asciiTheme="majorHAnsi" w:hAnsiTheme="majorHAnsi"/>
          <w:b/>
          <w:sz w:val="22"/>
          <w:szCs w:val="22"/>
        </w:rPr>
        <w:t>VICE-CHAIRPERSON – Som Prasad Bhandari, NLRF (Nepal)</w:t>
      </w:r>
    </w:p>
    <w:p w14:paraId="58BE80FE" w14:textId="77777777" w:rsidR="006F30BB" w:rsidRPr="00B62DDD" w:rsidRDefault="00DD47D6" w:rsidP="006F30B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        </w:t>
      </w:r>
      <w:r w:rsidR="006F30BB" w:rsidRPr="00B62DDD">
        <w:rPr>
          <w:rFonts w:asciiTheme="majorHAnsi" w:hAnsiTheme="majorHAnsi"/>
          <w:b/>
          <w:sz w:val="22"/>
          <w:szCs w:val="22"/>
        </w:rPr>
        <w:t xml:space="preserve">TREASURER – Muhamad Rifa’I, API (Indonesia) </w:t>
      </w:r>
    </w:p>
    <w:p w14:paraId="1F677ECC" w14:textId="77777777" w:rsidR="006F30BB" w:rsidRDefault="006F30BB" w:rsidP="008C03F3">
      <w:pPr>
        <w:pStyle w:val="NoSpacing"/>
        <w:rPr>
          <w:rFonts w:asciiTheme="majorHAnsi" w:hAnsiTheme="majorHAnsi"/>
        </w:rPr>
      </w:pPr>
    </w:p>
    <w:p w14:paraId="60780883" w14:textId="77777777" w:rsidR="006F30BB" w:rsidRPr="00090304" w:rsidRDefault="006F30BB" w:rsidP="006F30BB">
      <w:pPr>
        <w:pStyle w:val="NoSpacing"/>
        <w:rPr>
          <w:rFonts w:asciiTheme="majorHAnsi" w:hAnsiTheme="majorHAnsi"/>
          <w:b/>
          <w:i/>
        </w:rPr>
      </w:pPr>
      <w:r w:rsidRPr="00090304">
        <w:rPr>
          <w:rFonts w:asciiTheme="majorHAnsi" w:hAnsiTheme="majorHAnsi"/>
          <w:b/>
          <w:i/>
        </w:rPr>
        <w:t xml:space="preserve">Resolution 06-09: </w:t>
      </w:r>
      <w:r w:rsidRPr="00B62DDD">
        <w:rPr>
          <w:rFonts w:asciiTheme="majorHAnsi" w:hAnsiTheme="majorHAnsi"/>
        </w:rPr>
        <w:t>Esther Penunia is re-appointed as Secretary General.</w:t>
      </w:r>
    </w:p>
    <w:p w14:paraId="3476919B" w14:textId="66F8B967" w:rsidR="00A40C29" w:rsidRDefault="00A40C29" w:rsidP="008C03F3">
      <w:pPr>
        <w:pStyle w:val="NoSpacing"/>
        <w:rPr>
          <w:rFonts w:asciiTheme="majorHAnsi" w:hAnsiTheme="majorHAnsi"/>
        </w:rPr>
      </w:pPr>
    </w:p>
    <w:p w14:paraId="6EED7F74" w14:textId="77777777" w:rsidR="00A40C29" w:rsidRDefault="00A40C29" w:rsidP="008C03F3">
      <w:pPr>
        <w:pStyle w:val="NoSpacing"/>
        <w:rPr>
          <w:rFonts w:asciiTheme="majorHAnsi" w:hAnsiTheme="majorHAnsi"/>
        </w:rPr>
      </w:pPr>
    </w:p>
    <w:p w14:paraId="0EFBCD38" w14:textId="30F09424" w:rsidR="00B62DDD" w:rsidRPr="00DD47D6" w:rsidRDefault="00B62DDD" w:rsidP="008C03F3">
      <w:pPr>
        <w:pStyle w:val="NoSpacing"/>
        <w:rPr>
          <w:rFonts w:asciiTheme="majorHAnsi" w:hAnsiTheme="majorHAnsi"/>
          <w:b/>
        </w:rPr>
      </w:pPr>
      <w:r w:rsidRPr="00DD47D6">
        <w:rPr>
          <w:rFonts w:asciiTheme="majorHAnsi" w:hAnsiTheme="majorHAnsi"/>
          <w:b/>
        </w:rPr>
        <w:t>HIGHLIGHTS OF THE 6</w:t>
      </w:r>
      <w:r w:rsidRPr="00DD47D6">
        <w:rPr>
          <w:rFonts w:asciiTheme="majorHAnsi" w:hAnsiTheme="majorHAnsi"/>
          <w:b/>
          <w:vertAlign w:val="superscript"/>
        </w:rPr>
        <w:t>TH</w:t>
      </w:r>
      <w:r w:rsidR="00A40C29">
        <w:rPr>
          <w:rFonts w:asciiTheme="majorHAnsi" w:hAnsiTheme="majorHAnsi"/>
          <w:b/>
        </w:rPr>
        <w:t xml:space="preserve"> AFA GA</w:t>
      </w:r>
      <w:r w:rsidRPr="00DD47D6">
        <w:rPr>
          <w:rFonts w:asciiTheme="majorHAnsi" w:hAnsiTheme="majorHAnsi"/>
          <w:b/>
        </w:rPr>
        <w:t xml:space="preserve">: </w:t>
      </w:r>
    </w:p>
    <w:p w14:paraId="6CFCA007" w14:textId="77777777" w:rsidR="00DD47D6" w:rsidRPr="00DD47D6" w:rsidRDefault="00CA3D63" w:rsidP="00DD47D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pict w14:anchorId="422A22F9">
          <v:shape id="_x0000_i1026" type="#_x0000_t75" style="width:467.85pt;height:1.5pt" o:hrpct="0" o:hralign="center" o:hr="t">
            <v:imagedata r:id="rId8" o:title="Default Line"/>
          </v:shape>
        </w:pict>
      </w:r>
    </w:p>
    <w:p w14:paraId="32941FB5" w14:textId="77777777" w:rsidR="00B62DDD" w:rsidRPr="00090304" w:rsidRDefault="00B62DDD" w:rsidP="008C03F3">
      <w:pPr>
        <w:pStyle w:val="NoSpacing"/>
        <w:rPr>
          <w:rFonts w:asciiTheme="majorHAnsi" w:hAnsiTheme="majorHAnsi"/>
        </w:rPr>
      </w:pPr>
    </w:p>
    <w:p w14:paraId="779143A2" w14:textId="77777777" w:rsidR="005C6B5D" w:rsidRPr="00090304" w:rsidRDefault="005C6B5D" w:rsidP="005C6B5D">
      <w:pPr>
        <w:rPr>
          <w:rFonts w:asciiTheme="majorHAnsi" w:hAnsiTheme="majorHAnsi"/>
          <w:b/>
          <w:sz w:val="22"/>
          <w:szCs w:val="22"/>
          <w:u w:val="single"/>
        </w:rPr>
      </w:pPr>
      <w:r w:rsidRPr="00090304">
        <w:rPr>
          <w:rFonts w:asciiTheme="majorHAnsi" w:hAnsiTheme="majorHAnsi"/>
          <w:b/>
          <w:sz w:val="22"/>
          <w:szCs w:val="22"/>
          <w:u w:val="single"/>
        </w:rPr>
        <w:t>1.Call to Order</w:t>
      </w:r>
    </w:p>
    <w:p w14:paraId="1ADC98BD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1BDC39F1" w14:textId="77777777" w:rsidR="005C6B5D" w:rsidRPr="00090304" w:rsidRDefault="005C6B5D" w:rsidP="008C03F3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AFA Chairperson </w:t>
      </w:r>
      <w:r w:rsidR="00D45935" w:rsidRPr="00090304">
        <w:rPr>
          <w:rFonts w:asciiTheme="majorHAnsi" w:hAnsiTheme="majorHAnsi"/>
        </w:rPr>
        <w:t>UON</w:t>
      </w:r>
      <w:r w:rsidR="0027535F" w:rsidRPr="00090304">
        <w:rPr>
          <w:rFonts w:asciiTheme="majorHAnsi" w:hAnsiTheme="majorHAnsi"/>
        </w:rPr>
        <w:t xml:space="preserve"> SOPHAL </w:t>
      </w:r>
      <w:r w:rsidRPr="00090304">
        <w:rPr>
          <w:rFonts w:asciiTheme="majorHAnsi" w:hAnsiTheme="majorHAnsi"/>
        </w:rPr>
        <w:t>called the GA to order at around 9:10 AM.</w:t>
      </w:r>
    </w:p>
    <w:p w14:paraId="6AA79DA0" w14:textId="77777777" w:rsidR="005C6B5D" w:rsidRPr="00090304" w:rsidRDefault="005C6B5D" w:rsidP="008C03F3">
      <w:pPr>
        <w:pStyle w:val="NoSpacing"/>
        <w:rPr>
          <w:rFonts w:asciiTheme="majorHAnsi" w:hAnsiTheme="majorHAnsi"/>
        </w:rPr>
      </w:pPr>
    </w:p>
    <w:p w14:paraId="3B57037A" w14:textId="77777777" w:rsidR="008C03F3" w:rsidRPr="00090304" w:rsidRDefault="0027535F" w:rsidP="0027535F">
      <w:pPr>
        <w:rPr>
          <w:rFonts w:asciiTheme="majorHAnsi" w:hAnsiTheme="majorHAnsi"/>
          <w:b/>
          <w:sz w:val="22"/>
          <w:szCs w:val="22"/>
          <w:u w:val="single"/>
        </w:rPr>
      </w:pPr>
      <w:r w:rsidRPr="00090304">
        <w:rPr>
          <w:rFonts w:asciiTheme="majorHAnsi" w:hAnsiTheme="majorHAnsi"/>
          <w:b/>
          <w:sz w:val="22"/>
          <w:szCs w:val="22"/>
          <w:u w:val="single"/>
        </w:rPr>
        <w:t>2. Welcome Remarks</w:t>
      </w:r>
    </w:p>
    <w:p w14:paraId="142D3EEF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26D4019C" w14:textId="77777777" w:rsidR="008C03F3" w:rsidRPr="00090304" w:rsidRDefault="0027535F" w:rsidP="0027535F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API President MUDZAKIR gave the welcome remarks. He expressed hope</w:t>
      </w:r>
      <w:r w:rsidR="008C03F3" w:rsidRPr="00090304">
        <w:rPr>
          <w:rFonts w:asciiTheme="majorHAnsi" w:hAnsiTheme="majorHAnsi"/>
        </w:rPr>
        <w:t xml:space="preserve"> the meeting will be fruitful and bring results for the future of AFA</w:t>
      </w:r>
      <w:r w:rsidRPr="00090304">
        <w:rPr>
          <w:rFonts w:asciiTheme="majorHAnsi" w:hAnsiTheme="majorHAnsi"/>
        </w:rPr>
        <w:t>. He welcomed everyone in behalf of API.</w:t>
      </w:r>
    </w:p>
    <w:p w14:paraId="2E4E8CA6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16768104" w14:textId="77777777" w:rsidR="0027535F" w:rsidRPr="00090304" w:rsidRDefault="0027535F" w:rsidP="0027535F">
      <w:pPr>
        <w:rPr>
          <w:rFonts w:asciiTheme="majorHAnsi" w:hAnsiTheme="majorHAnsi"/>
          <w:b/>
          <w:sz w:val="22"/>
          <w:szCs w:val="22"/>
          <w:u w:val="single"/>
        </w:rPr>
      </w:pPr>
      <w:r w:rsidRPr="00090304">
        <w:rPr>
          <w:rFonts w:asciiTheme="majorHAnsi" w:hAnsiTheme="majorHAnsi"/>
          <w:b/>
          <w:sz w:val="22"/>
          <w:szCs w:val="22"/>
          <w:u w:val="single"/>
        </w:rPr>
        <w:t>3. Opening Remarks</w:t>
      </w:r>
    </w:p>
    <w:p w14:paraId="5B403F95" w14:textId="77777777" w:rsidR="0027535F" w:rsidRPr="00090304" w:rsidRDefault="0027535F" w:rsidP="008C03F3">
      <w:pPr>
        <w:pStyle w:val="NoSpacing"/>
        <w:rPr>
          <w:rFonts w:asciiTheme="majorHAnsi" w:hAnsiTheme="majorHAnsi"/>
          <w:b/>
        </w:rPr>
      </w:pPr>
    </w:p>
    <w:p w14:paraId="4AD41BC2" w14:textId="77777777" w:rsidR="008C03F3" w:rsidRPr="00090304" w:rsidRDefault="0027535F" w:rsidP="002A1CCE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SOPHAL gave the opening remarks. </w:t>
      </w:r>
      <w:r w:rsidR="002A1CCE" w:rsidRPr="00090304">
        <w:rPr>
          <w:rFonts w:asciiTheme="majorHAnsi" w:hAnsiTheme="majorHAnsi"/>
        </w:rPr>
        <w:t xml:space="preserve">He greeted everyone </w:t>
      </w:r>
      <w:r w:rsidR="008C03F3" w:rsidRPr="00090304">
        <w:rPr>
          <w:rFonts w:asciiTheme="majorHAnsi" w:hAnsiTheme="majorHAnsi"/>
        </w:rPr>
        <w:t>and express</w:t>
      </w:r>
      <w:r w:rsidR="002A1CCE" w:rsidRPr="00090304">
        <w:rPr>
          <w:rFonts w:asciiTheme="majorHAnsi" w:hAnsiTheme="majorHAnsi"/>
        </w:rPr>
        <w:t>ed</w:t>
      </w:r>
      <w:r w:rsidR="008C03F3" w:rsidRPr="00090304">
        <w:rPr>
          <w:rFonts w:asciiTheme="majorHAnsi" w:hAnsiTheme="majorHAnsi"/>
        </w:rPr>
        <w:t xml:space="preserve"> deep thanks to API for organizing the FACT workshop and training and </w:t>
      </w:r>
      <w:r w:rsidR="002A1CCE"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General Assembly</w:t>
      </w:r>
      <w:r w:rsidR="002A1CCE" w:rsidRPr="00090304">
        <w:rPr>
          <w:rFonts w:asciiTheme="majorHAnsi" w:hAnsiTheme="majorHAnsi"/>
        </w:rPr>
        <w:t xml:space="preserve">. He </w:t>
      </w:r>
      <w:r w:rsidR="008C03F3" w:rsidRPr="00090304">
        <w:rPr>
          <w:rFonts w:asciiTheme="majorHAnsi" w:hAnsiTheme="majorHAnsi"/>
        </w:rPr>
        <w:t xml:space="preserve">also </w:t>
      </w:r>
      <w:r w:rsidR="002A1CCE" w:rsidRPr="00090304">
        <w:rPr>
          <w:rFonts w:asciiTheme="majorHAnsi" w:hAnsiTheme="majorHAnsi"/>
        </w:rPr>
        <w:t xml:space="preserve">thanked </w:t>
      </w:r>
      <w:r w:rsidR="008C03F3" w:rsidRPr="00090304">
        <w:rPr>
          <w:rFonts w:asciiTheme="majorHAnsi" w:hAnsiTheme="majorHAnsi"/>
        </w:rPr>
        <w:t xml:space="preserve">the Secretary General and the secretariat for organizing </w:t>
      </w:r>
      <w:r w:rsidR="002A1CCE"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GA</w:t>
      </w:r>
      <w:r w:rsidR="002A1CCE" w:rsidRPr="00090304">
        <w:rPr>
          <w:rFonts w:asciiTheme="majorHAnsi" w:hAnsiTheme="majorHAnsi"/>
        </w:rPr>
        <w:t xml:space="preserve">. He said that AFA members </w:t>
      </w:r>
      <w:r w:rsidR="008C03F3" w:rsidRPr="00090304">
        <w:rPr>
          <w:rFonts w:asciiTheme="majorHAnsi" w:hAnsiTheme="majorHAnsi"/>
        </w:rPr>
        <w:t xml:space="preserve">will share knowledge and experience </w:t>
      </w:r>
      <w:r w:rsidR="008C03F3" w:rsidRPr="00090304">
        <w:rPr>
          <w:rFonts w:asciiTheme="majorHAnsi" w:hAnsiTheme="majorHAnsi"/>
        </w:rPr>
        <w:lastRenderedPageBreak/>
        <w:t>from each country</w:t>
      </w:r>
      <w:r w:rsidR="002A1CCE" w:rsidRPr="00090304">
        <w:rPr>
          <w:rFonts w:asciiTheme="majorHAnsi" w:hAnsiTheme="majorHAnsi"/>
        </w:rPr>
        <w:t xml:space="preserve">. No </w:t>
      </w:r>
      <w:r w:rsidR="008C03F3" w:rsidRPr="00090304">
        <w:rPr>
          <w:rFonts w:asciiTheme="majorHAnsi" w:hAnsiTheme="majorHAnsi"/>
        </w:rPr>
        <w:t>one is perfect</w:t>
      </w:r>
      <w:r w:rsidR="002A1CCE" w:rsidRPr="00090304">
        <w:rPr>
          <w:rFonts w:asciiTheme="majorHAnsi" w:hAnsiTheme="majorHAnsi"/>
        </w:rPr>
        <w:t>,</w:t>
      </w:r>
      <w:r w:rsidR="008C03F3" w:rsidRPr="00090304">
        <w:rPr>
          <w:rFonts w:asciiTheme="majorHAnsi" w:hAnsiTheme="majorHAnsi"/>
        </w:rPr>
        <w:t xml:space="preserve"> so </w:t>
      </w:r>
      <w:r w:rsidR="002A1CCE" w:rsidRPr="00090304">
        <w:rPr>
          <w:rFonts w:asciiTheme="majorHAnsi" w:hAnsiTheme="majorHAnsi"/>
        </w:rPr>
        <w:t xml:space="preserve">members can </w:t>
      </w:r>
      <w:r w:rsidR="008C03F3" w:rsidRPr="00090304">
        <w:rPr>
          <w:rFonts w:asciiTheme="majorHAnsi" w:hAnsiTheme="majorHAnsi"/>
        </w:rPr>
        <w:t>learn from each other</w:t>
      </w:r>
      <w:r w:rsidR="002A1CCE" w:rsidRPr="00090304">
        <w:rPr>
          <w:rFonts w:asciiTheme="majorHAnsi" w:hAnsiTheme="majorHAnsi"/>
        </w:rPr>
        <w:t xml:space="preserve">. He also noted that AFA will </w:t>
      </w:r>
      <w:r w:rsidR="008C03F3" w:rsidRPr="00090304">
        <w:rPr>
          <w:rFonts w:asciiTheme="majorHAnsi" w:hAnsiTheme="majorHAnsi"/>
        </w:rPr>
        <w:t xml:space="preserve">elect </w:t>
      </w:r>
      <w:r w:rsidR="002A1CCE" w:rsidRPr="00090304">
        <w:rPr>
          <w:rFonts w:asciiTheme="majorHAnsi" w:hAnsiTheme="majorHAnsi"/>
        </w:rPr>
        <w:t xml:space="preserve">its new </w:t>
      </w:r>
      <w:r w:rsidR="008C03F3" w:rsidRPr="00090304">
        <w:rPr>
          <w:rFonts w:asciiTheme="majorHAnsi" w:hAnsiTheme="majorHAnsi"/>
        </w:rPr>
        <w:t>Chair, Vice Chair and Sec Gen to lead AFA in 2014-2016</w:t>
      </w:r>
      <w:r w:rsidR="002A1CCE" w:rsidRPr="00090304">
        <w:rPr>
          <w:rFonts w:asciiTheme="majorHAnsi" w:hAnsiTheme="majorHAnsi"/>
        </w:rPr>
        <w:t>. He said that he hopes f</w:t>
      </w:r>
      <w:r w:rsidR="008C03F3" w:rsidRPr="00090304">
        <w:rPr>
          <w:rFonts w:asciiTheme="majorHAnsi" w:hAnsiTheme="majorHAnsi"/>
        </w:rPr>
        <w:t>armers will be more active and be more involved to make AFA really farmer-led</w:t>
      </w:r>
      <w:r w:rsidR="002A1CCE" w:rsidRPr="00090304">
        <w:rPr>
          <w:rFonts w:asciiTheme="majorHAnsi" w:hAnsiTheme="majorHAnsi"/>
        </w:rPr>
        <w:t>.</w:t>
      </w:r>
    </w:p>
    <w:p w14:paraId="4639B925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2F8087D9" w14:textId="77777777" w:rsidR="00484DA1" w:rsidRPr="00090304" w:rsidRDefault="00484DA1" w:rsidP="00484DA1">
      <w:pPr>
        <w:rPr>
          <w:rFonts w:asciiTheme="majorHAnsi" w:hAnsiTheme="majorHAnsi"/>
          <w:b/>
          <w:sz w:val="22"/>
          <w:szCs w:val="22"/>
          <w:u w:val="single"/>
        </w:rPr>
      </w:pPr>
      <w:r w:rsidRPr="00090304">
        <w:rPr>
          <w:rFonts w:asciiTheme="majorHAnsi" w:hAnsiTheme="majorHAnsi"/>
          <w:b/>
          <w:sz w:val="22"/>
          <w:szCs w:val="22"/>
          <w:u w:val="single"/>
        </w:rPr>
        <w:t>4. Proposed Agenda</w:t>
      </w:r>
    </w:p>
    <w:p w14:paraId="70E86DA4" w14:textId="77777777" w:rsidR="008C03F3" w:rsidRPr="00090304" w:rsidRDefault="00484DA1" w:rsidP="00484DA1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 </w:t>
      </w:r>
      <w:r w:rsidR="008C03F3" w:rsidRPr="00090304">
        <w:rPr>
          <w:rFonts w:asciiTheme="majorHAnsi" w:hAnsiTheme="majorHAnsi"/>
        </w:rPr>
        <w:t>(See copy)</w:t>
      </w:r>
    </w:p>
    <w:p w14:paraId="1FC3164E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1A3B6D34" w14:textId="77777777" w:rsidR="00484DA1" w:rsidRPr="00090304" w:rsidRDefault="00E46331" w:rsidP="008C03F3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The </w:t>
      </w:r>
      <w:r w:rsidR="00484DA1" w:rsidRPr="00090304">
        <w:rPr>
          <w:rFonts w:asciiTheme="majorHAnsi" w:hAnsiTheme="majorHAnsi"/>
        </w:rPr>
        <w:t xml:space="preserve">proposed agenda </w:t>
      </w:r>
      <w:r w:rsidRPr="00090304">
        <w:rPr>
          <w:rFonts w:asciiTheme="majorHAnsi" w:hAnsiTheme="majorHAnsi"/>
        </w:rPr>
        <w:t>was read and the members were asked for their approval.</w:t>
      </w:r>
    </w:p>
    <w:p w14:paraId="74D92693" w14:textId="77777777" w:rsidR="00484DA1" w:rsidRPr="00090304" w:rsidRDefault="00484DA1" w:rsidP="008C03F3">
      <w:pPr>
        <w:pStyle w:val="NoSpacing"/>
        <w:rPr>
          <w:rFonts w:asciiTheme="majorHAnsi" w:hAnsiTheme="majorHAnsi"/>
        </w:rPr>
      </w:pPr>
    </w:p>
    <w:p w14:paraId="49A9C891" w14:textId="77777777" w:rsidR="008C03F3" w:rsidRPr="00090304" w:rsidRDefault="008C03F3" w:rsidP="008C03F3">
      <w:pPr>
        <w:pStyle w:val="NoSpacing"/>
        <w:rPr>
          <w:rFonts w:asciiTheme="majorHAnsi" w:hAnsiTheme="majorHAnsi"/>
          <w:b/>
          <w:i/>
        </w:rPr>
      </w:pPr>
      <w:r w:rsidRPr="00090304">
        <w:rPr>
          <w:rFonts w:asciiTheme="majorHAnsi" w:hAnsiTheme="majorHAnsi"/>
          <w:b/>
          <w:i/>
        </w:rPr>
        <w:t>RESOLUTION 06-01: The proposed agenda of the 6</w:t>
      </w:r>
      <w:r w:rsidRPr="00090304">
        <w:rPr>
          <w:rFonts w:asciiTheme="majorHAnsi" w:hAnsiTheme="majorHAnsi"/>
          <w:b/>
          <w:i/>
          <w:vertAlign w:val="superscript"/>
        </w:rPr>
        <w:t>th</w:t>
      </w:r>
      <w:r w:rsidRPr="00090304">
        <w:rPr>
          <w:rFonts w:asciiTheme="majorHAnsi" w:hAnsiTheme="majorHAnsi"/>
          <w:b/>
          <w:i/>
        </w:rPr>
        <w:t xml:space="preserve"> AFA GA is approved</w:t>
      </w:r>
    </w:p>
    <w:p w14:paraId="11804390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00AC9979" w14:textId="77777777" w:rsidR="00484DA1" w:rsidRPr="00090304" w:rsidRDefault="00484DA1" w:rsidP="008C03F3">
      <w:pPr>
        <w:pStyle w:val="NoSpacing"/>
        <w:rPr>
          <w:rFonts w:asciiTheme="majorHAnsi" w:hAnsiTheme="majorHAnsi"/>
          <w:b/>
          <w:u w:val="single"/>
        </w:rPr>
      </w:pPr>
      <w:r w:rsidRPr="00090304">
        <w:rPr>
          <w:rFonts w:asciiTheme="majorHAnsi" w:hAnsiTheme="majorHAnsi"/>
          <w:b/>
          <w:u w:val="single"/>
        </w:rPr>
        <w:t>5. Review of the Minutes of the 5</w:t>
      </w:r>
      <w:r w:rsidRPr="00090304">
        <w:rPr>
          <w:rFonts w:asciiTheme="majorHAnsi" w:hAnsiTheme="majorHAnsi"/>
          <w:b/>
          <w:u w:val="single"/>
          <w:vertAlign w:val="superscript"/>
        </w:rPr>
        <w:t>th</w:t>
      </w:r>
      <w:r w:rsidRPr="00090304">
        <w:rPr>
          <w:rFonts w:asciiTheme="majorHAnsi" w:hAnsiTheme="majorHAnsi"/>
          <w:b/>
          <w:u w:val="single"/>
        </w:rPr>
        <w:t xml:space="preserve"> GA </w:t>
      </w:r>
    </w:p>
    <w:p w14:paraId="7888663C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(See copy)</w:t>
      </w:r>
    </w:p>
    <w:p w14:paraId="23C6FD3E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23EDF2B1" w14:textId="77777777" w:rsidR="00E46331" w:rsidRPr="00090304" w:rsidRDefault="00E46331" w:rsidP="00E46331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The resolutions made by the 5</w:t>
      </w:r>
      <w:r w:rsidRPr="00090304">
        <w:rPr>
          <w:rFonts w:asciiTheme="majorHAnsi" w:hAnsiTheme="majorHAnsi"/>
          <w:vertAlign w:val="superscript"/>
        </w:rPr>
        <w:t>th</w:t>
      </w:r>
      <w:r w:rsidRPr="00090304">
        <w:rPr>
          <w:rFonts w:asciiTheme="majorHAnsi" w:hAnsiTheme="majorHAnsi"/>
        </w:rPr>
        <w:t xml:space="preserve"> General Assembly were read and members were asked for their approval.</w:t>
      </w:r>
    </w:p>
    <w:p w14:paraId="7A84287E" w14:textId="77777777" w:rsidR="00E46331" w:rsidRPr="00090304" w:rsidRDefault="00E46331" w:rsidP="00E46331">
      <w:pPr>
        <w:pStyle w:val="NoSpacing"/>
        <w:rPr>
          <w:rFonts w:asciiTheme="majorHAnsi" w:hAnsiTheme="majorHAnsi"/>
          <w:i/>
        </w:rPr>
      </w:pPr>
    </w:p>
    <w:p w14:paraId="3B1272D1" w14:textId="77777777" w:rsidR="008C03F3" w:rsidRPr="00090304" w:rsidRDefault="008C03F3" w:rsidP="008C03F3">
      <w:pPr>
        <w:pStyle w:val="NoSpacing"/>
        <w:rPr>
          <w:rFonts w:asciiTheme="majorHAnsi" w:hAnsiTheme="majorHAnsi"/>
          <w:b/>
          <w:i/>
        </w:rPr>
      </w:pPr>
      <w:r w:rsidRPr="00090304">
        <w:rPr>
          <w:rFonts w:asciiTheme="majorHAnsi" w:hAnsiTheme="majorHAnsi"/>
          <w:b/>
          <w:i/>
        </w:rPr>
        <w:t>RESOLUTION 06-02: The minutes of the 5</w:t>
      </w:r>
      <w:r w:rsidRPr="00090304">
        <w:rPr>
          <w:rFonts w:asciiTheme="majorHAnsi" w:hAnsiTheme="majorHAnsi"/>
          <w:b/>
          <w:i/>
          <w:vertAlign w:val="superscript"/>
        </w:rPr>
        <w:t>th</w:t>
      </w:r>
      <w:r w:rsidRPr="00090304">
        <w:rPr>
          <w:rFonts w:asciiTheme="majorHAnsi" w:hAnsiTheme="majorHAnsi"/>
          <w:b/>
          <w:i/>
        </w:rPr>
        <w:t xml:space="preserve"> AFA GA is approved</w:t>
      </w:r>
    </w:p>
    <w:p w14:paraId="4DCB9E4E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17850322" w14:textId="77777777" w:rsidR="008C03F3" w:rsidRPr="00090304" w:rsidRDefault="00E46331" w:rsidP="008C03F3">
      <w:pPr>
        <w:pStyle w:val="NoSpacing"/>
        <w:rPr>
          <w:rFonts w:asciiTheme="majorHAnsi" w:hAnsiTheme="majorHAnsi"/>
          <w:b/>
          <w:u w:val="single"/>
        </w:rPr>
      </w:pPr>
      <w:r w:rsidRPr="00090304">
        <w:rPr>
          <w:rFonts w:asciiTheme="majorHAnsi" w:hAnsiTheme="majorHAnsi"/>
          <w:b/>
          <w:u w:val="single"/>
        </w:rPr>
        <w:t>6. Confirmation of New AFA Regular Members</w:t>
      </w:r>
    </w:p>
    <w:p w14:paraId="64D5FF4C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00AFFF8C" w14:textId="77777777" w:rsidR="008C03F3" w:rsidRPr="00090304" w:rsidRDefault="00E46331" w:rsidP="00E46331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membership application</w:t>
      </w:r>
      <w:r w:rsidRPr="00090304">
        <w:rPr>
          <w:rFonts w:asciiTheme="majorHAnsi" w:hAnsiTheme="majorHAnsi"/>
        </w:rPr>
        <w:t>s</w:t>
      </w:r>
      <w:r w:rsidR="008C03F3" w:rsidRPr="00090304">
        <w:rPr>
          <w:rFonts w:asciiTheme="majorHAnsi" w:hAnsiTheme="majorHAnsi"/>
        </w:rPr>
        <w:t xml:space="preserve"> of </w:t>
      </w:r>
      <w:r w:rsidRPr="00090304">
        <w:rPr>
          <w:rFonts w:asciiTheme="majorHAnsi" w:hAnsiTheme="majorHAnsi"/>
        </w:rPr>
        <w:t xml:space="preserve">the following </w:t>
      </w:r>
      <w:r w:rsidR="008C03F3" w:rsidRPr="00090304">
        <w:rPr>
          <w:rFonts w:asciiTheme="majorHAnsi" w:hAnsiTheme="majorHAnsi"/>
        </w:rPr>
        <w:t>farmer organizations (approved in the previous Execom Meetings)</w:t>
      </w:r>
      <w:r w:rsidRPr="00090304">
        <w:rPr>
          <w:rFonts w:asciiTheme="majorHAnsi" w:hAnsiTheme="majorHAnsi"/>
        </w:rPr>
        <w:t xml:space="preserve"> were endorsed to the General Assembly</w:t>
      </w:r>
      <w:r w:rsidR="008C03F3" w:rsidRPr="00090304">
        <w:rPr>
          <w:rFonts w:asciiTheme="majorHAnsi" w:hAnsiTheme="majorHAnsi"/>
        </w:rPr>
        <w:t>:</w:t>
      </w:r>
    </w:p>
    <w:p w14:paraId="7AEB57C7" w14:textId="77777777" w:rsidR="00E46331" w:rsidRPr="00090304" w:rsidRDefault="00E46331" w:rsidP="00E46331">
      <w:pPr>
        <w:pStyle w:val="NoSpacing"/>
        <w:rPr>
          <w:rFonts w:asciiTheme="majorHAnsi" w:hAnsiTheme="majorHAnsi"/>
        </w:rPr>
      </w:pPr>
    </w:p>
    <w:p w14:paraId="319356CB" w14:textId="77777777" w:rsidR="008C03F3" w:rsidRPr="00090304" w:rsidRDefault="008C03F3" w:rsidP="00E46331">
      <w:pPr>
        <w:pStyle w:val="NoSpacing"/>
        <w:numPr>
          <w:ilvl w:val="0"/>
          <w:numId w:val="18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Farmer and Water Net (FWN), Cambodia</w:t>
      </w:r>
    </w:p>
    <w:p w14:paraId="7C758588" w14:textId="77777777" w:rsidR="008C03F3" w:rsidRPr="00090304" w:rsidRDefault="008C03F3" w:rsidP="00E46331">
      <w:pPr>
        <w:pStyle w:val="NoSpacing"/>
        <w:numPr>
          <w:ilvl w:val="0"/>
          <w:numId w:val="18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National Association of Mongolia Agriculture Cooperatives (NAMAC)</w:t>
      </w:r>
    </w:p>
    <w:p w14:paraId="43909FCD" w14:textId="77777777" w:rsidR="008C03F3" w:rsidRPr="00090304" w:rsidRDefault="008C03F3" w:rsidP="00E46331">
      <w:pPr>
        <w:pStyle w:val="NoSpacing"/>
        <w:numPr>
          <w:ilvl w:val="0"/>
          <w:numId w:val="18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Union of Water User Associations of Kyrgyztan (UWUA)</w:t>
      </w:r>
    </w:p>
    <w:p w14:paraId="1E4F5CCF" w14:textId="77777777" w:rsidR="008C03F3" w:rsidRPr="00090304" w:rsidRDefault="008C03F3" w:rsidP="00E46331">
      <w:pPr>
        <w:pStyle w:val="NoSpacing"/>
        <w:numPr>
          <w:ilvl w:val="0"/>
          <w:numId w:val="18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Central Tea Cooperative Foundation (CTCF), Nepal</w:t>
      </w:r>
    </w:p>
    <w:p w14:paraId="65A822CD" w14:textId="77777777" w:rsidR="008C03F3" w:rsidRPr="00090304" w:rsidRDefault="008C03F3" w:rsidP="00E46331">
      <w:pPr>
        <w:pStyle w:val="NoSpacing"/>
        <w:numPr>
          <w:ilvl w:val="0"/>
          <w:numId w:val="18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Agricultural and Farmer Federation Myanmar (AFFM)</w:t>
      </w:r>
    </w:p>
    <w:p w14:paraId="7E4BF5C0" w14:textId="77777777" w:rsidR="00E46331" w:rsidRPr="00090304" w:rsidRDefault="00E46331" w:rsidP="00E46331">
      <w:pPr>
        <w:pStyle w:val="NoSpacing"/>
        <w:rPr>
          <w:rFonts w:asciiTheme="majorHAnsi" w:hAnsiTheme="majorHAnsi"/>
        </w:rPr>
      </w:pPr>
    </w:p>
    <w:p w14:paraId="431FBA70" w14:textId="77777777" w:rsidR="008C03F3" w:rsidRPr="00090304" w:rsidRDefault="00E46331" w:rsidP="00E46331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The representatives of each organization were asked to give a short introductory speech in answer to the question: </w:t>
      </w:r>
      <w:r w:rsidR="008C03F3" w:rsidRPr="00090304">
        <w:rPr>
          <w:rFonts w:asciiTheme="majorHAnsi" w:hAnsiTheme="majorHAnsi"/>
        </w:rPr>
        <w:t>What you can get from AFA and what you can give to AFA</w:t>
      </w:r>
      <w:r w:rsidRPr="00090304">
        <w:rPr>
          <w:rFonts w:asciiTheme="majorHAnsi" w:hAnsiTheme="majorHAnsi"/>
        </w:rPr>
        <w:t>?</w:t>
      </w:r>
    </w:p>
    <w:p w14:paraId="334045E9" w14:textId="77777777" w:rsidR="00E46331" w:rsidRPr="00090304" w:rsidRDefault="00E46331" w:rsidP="00E46331">
      <w:pPr>
        <w:pStyle w:val="NoSpacing"/>
        <w:rPr>
          <w:rFonts w:asciiTheme="majorHAnsi" w:hAnsiTheme="majorHAnsi"/>
        </w:rPr>
      </w:pPr>
    </w:p>
    <w:p w14:paraId="43C6D2B6" w14:textId="77777777" w:rsidR="008C03F3" w:rsidRPr="00090304" w:rsidRDefault="00D45935" w:rsidP="00046113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YIM</w:t>
      </w:r>
      <w:r w:rsidR="008C03F3" w:rsidRPr="00090304">
        <w:rPr>
          <w:rFonts w:asciiTheme="majorHAnsi" w:hAnsiTheme="majorHAnsi"/>
        </w:rPr>
        <w:t xml:space="preserve"> </w:t>
      </w:r>
      <w:r w:rsidRPr="00090304">
        <w:rPr>
          <w:rFonts w:asciiTheme="majorHAnsi" w:hAnsiTheme="majorHAnsi"/>
        </w:rPr>
        <w:t>BOY</w:t>
      </w:r>
      <w:r w:rsidR="008C03F3" w:rsidRPr="00090304">
        <w:rPr>
          <w:rFonts w:asciiTheme="majorHAnsi" w:hAnsiTheme="majorHAnsi"/>
        </w:rPr>
        <w:t xml:space="preserve"> </w:t>
      </w:r>
      <w:r w:rsidR="00E46331" w:rsidRPr="00090304">
        <w:rPr>
          <w:rFonts w:asciiTheme="majorHAnsi" w:hAnsiTheme="majorHAnsi"/>
        </w:rPr>
        <w:t xml:space="preserve">of FWN Cambodia expressed </w:t>
      </w:r>
      <w:r w:rsidR="008C03F3" w:rsidRPr="00090304">
        <w:rPr>
          <w:rFonts w:asciiTheme="majorHAnsi" w:hAnsiTheme="majorHAnsi"/>
        </w:rPr>
        <w:t>deep thanks to AFA members for approving and accepting FWN as regular member</w:t>
      </w:r>
      <w:r w:rsidR="00046113" w:rsidRPr="00090304">
        <w:rPr>
          <w:rFonts w:asciiTheme="majorHAnsi" w:hAnsiTheme="majorHAnsi"/>
        </w:rPr>
        <w:t>. He said he is v</w:t>
      </w:r>
      <w:r w:rsidR="008C03F3" w:rsidRPr="00090304">
        <w:rPr>
          <w:rFonts w:asciiTheme="majorHAnsi" w:hAnsiTheme="majorHAnsi"/>
        </w:rPr>
        <w:t>ery happy and hopes that membership in AFA will bring more opportunity for FWN to learn and share experience</w:t>
      </w:r>
      <w:r w:rsidR="00046113" w:rsidRPr="00090304">
        <w:rPr>
          <w:rFonts w:asciiTheme="majorHAnsi" w:hAnsiTheme="majorHAnsi"/>
        </w:rPr>
        <w:t xml:space="preserve">s with </w:t>
      </w:r>
      <w:r w:rsidR="008C03F3" w:rsidRPr="00090304">
        <w:rPr>
          <w:rFonts w:asciiTheme="majorHAnsi" w:hAnsiTheme="majorHAnsi"/>
        </w:rPr>
        <w:t>everyone</w:t>
      </w:r>
      <w:r w:rsidR="00046113" w:rsidRPr="00090304">
        <w:rPr>
          <w:rFonts w:asciiTheme="majorHAnsi" w:hAnsiTheme="majorHAnsi"/>
        </w:rPr>
        <w:t>. He added that he e</w:t>
      </w:r>
      <w:r w:rsidR="008C03F3" w:rsidRPr="00090304">
        <w:rPr>
          <w:rFonts w:asciiTheme="majorHAnsi" w:hAnsiTheme="majorHAnsi"/>
        </w:rPr>
        <w:t>xpects to contribute more their resources and energy and time to AFA, to build up the future of AFA</w:t>
      </w:r>
      <w:r w:rsidR="00046113" w:rsidRPr="00090304">
        <w:rPr>
          <w:rFonts w:asciiTheme="majorHAnsi" w:hAnsiTheme="majorHAnsi"/>
        </w:rPr>
        <w:t>.</w:t>
      </w:r>
    </w:p>
    <w:p w14:paraId="3D8E6C81" w14:textId="77777777" w:rsidR="00046113" w:rsidRPr="00090304" w:rsidRDefault="00046113" w:rsidP="00046113">
      <w:pPr>
        <w:pStyle w:val="NoSpacing"/>
        <w:rPr>
          <w:rFonts w:asciiTheme="majorHAnsi" w:hAnsiTheme="majorHAnsi"/>
        </w:rPr>
      </w:pPr>
    </w:p>
    <w:p w14:paraId="1BE56948" w14:textId="77777777" w:rsidR="008C03F3" w:rsidRPr="00090304" w:rsidRDefault="00D45935" w:rsidP="00D45935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RABIN</w:t>
      </w:r>
      <w:r w:rsidR="008C03F3" w:rsidRPr="00090304">
        <w:rPr>
          <w:rFonts w:asciiTheme="majorHAnsi" w:hAnsiTheme="majorHAnsi"/>
        </w:rPr>
        <w:t xml:space="preserve"> </w:t>
      </w:r>
      <w:r w:rsidRPr="00090304">
        <w:rPr>
          <w:rFonts w:asciiTheme="majorHAnsi" w:hAnsiTheme="majorHAnsi"/>
        </w:rPr>
        <w:t xml:space="preserve">RAI </w:t>
      </w:r>
      <w:r w:rsidR="008C03F3" w:rsidRPr="00090304">
        <w:rPr>
          <w:rFonts w:asciiTheme="majorHAnsi" w:hAnsiTheme="majorHAnsi"/>
        </w:rPr>
        <w:t>of CTCF Nepal</w:t>
      </w:r>
      <w:r w:rsidRPr="00090304">
        <w:rPr>
          <w:rFonts w:asciiTheme="majorHAnsi" w:hAnsiTheme="majorHAnsi"/>
        </w:rPr>
        <w:t xml:space="preserve"> thanked </w:t>
      </w:r>
      <w:r w:rsidR="008C03F3" w:rsidRPr="00090304">
        <w:rPr>
          <w:rFonts w:asciiTheme="majorHAnsi" w:hAnsiTheme="majorHAnsi"/>
        </w:rPr>
        <w:t xml:space="preserve">AFA members for approving </w:t>
      </w:r>
      <w:r w:rsidRPr="00090304">
        <w:rPr>
          <w:rFonts w:asciiTheme="majorHAnsi" w:hAnsiTheme="majorHAnsi"/>
        </w:rPr>
        <w:t xml:space="preserve">their </w:t>
      </w:r>
      <w:r w:rsidR="008C03F3" w:rsidRPr="00090304">
        <w:rPr>
          <w:rFonts w:asciiTheme="majorHAnsi" w:hAnsiTheme="majorHAnsi"/>
        </w:rPr>
        <w:t>membership</w:t>
      </w:r>
      <w:r w:rsidRPr="00090304">
        <w:rPr>
          <w:rFonts w:asciiTheme="majorHAnsi" w:hAnsiTheme="majorHAnsi"/>
        </w:rPr>
        <w:t xml:space="preserve">, </w:t>
      </w:r>
      <w:r w:rsidR="008C03F3" w:rsidRPr="00090304">
        <w:rPr>
          <w:rFonts w:asciiTheme="majorHAnsi" w:hAnsiTheme="majorHAnsi"/>
        </w:rPr>
        <w:t xml:space="preserve">NLRF for endorsing </w:t>
      </w:r>
      <w:r w:rsidRPr="00090304">
        <w:rPr>
          <w:rFonts w:asciiTheme="majorHAnsi" w:hAnsiTheme="majorHAnsi"/>
        </w:rPr>
        <w:t xml:space="preserve">their </w:t>
      </w:r>
      <w:r w:rsidR="008C03F3" w:rsidRPr="00090304">
        <w:rPr>
          <w:rFonts w:asciiTheme="majorHAnsi" w:hAnsiTheme="majorHAnsi"/>
        </w:rPr>
        <w:t>application</w:t>
      </w:r>
      <w:r w:rsidRPr="00090304">
        <w:rPr>
          <w:rFonts w:asciiTheme="majorHAnsi" w:hAnsiTheme="majorHAnsi"/>
        </w:rPr>
        <w:t xml:space="preserve">, and </w:t>
      </w:r>
      <w:r w:rsidR="008C03F3" w:rsidRPr="00090304">
        <w:rPr>
          <w:rFonts w:asciiTheme="majorHAnsi" w:hAnsiTheme="majorHAnsi"/>
        </w:rPr>
        <w:t xml:space="preserve">Agriterra for encouraging </w:t>
      </w:r>
      <w:r w:rsidRPr="00090304">
        <w:rPr>
          <w:rFonts w:asciiTheme="majorHAnsi" w:hAnsiTheme="majorHAnsi"/>
        </w:rPr>
        <w:t xml:space="preserve">their </w:t>
      </w:r>
      <w:r w:rsidR="008C03F3" w:rsidRPr="00090304">
        <w:rPr>
          <w:rFonts w:asciiTheme="majorHAnsi" w:hAnsiTheme="majorHAnsi"/>
        </w:rPr>
        <w:t>application</w:t>
      </w:r>
      <w:r w:rsidRPr="00090304">
        <w:rPr>
          <w:rFonts w:asciiTheme="majorHAnsi" w:hAnsiTheme="majorHAnsi"/>
        </w:rPr>
        <w:t>. He said that t</w:t>
      </w:r>
      <w:r w:rsidR="008C03F3" w:rsidRPr="00090304">
        <w:rPr>
          <w:rFonts w:asciiTheme="majorHAnsi" w:hAnsiTheme="majorHAnsi"/>
        </w:rPr>
        <w:t>ea farmers are now connecting with world farmers</w:t>
      </w:r>
      <w:r w:rsidRPr="00090304">
        <w:rPr>
          <w:rFonts w:asciiTheme="majorHAnsi" w:hAnsiTheme="majorHAnsi"/>
        </w:rPr>
        <w:t xml:space="preserve">. He added that they </w:t>
      </w:r>
      <w:r w:rsidR="008C03F3" w:rsidRPr="00090304">
        <w:rPr>
          <w:rFonts w:asciiTheme="majorHAnsi" w:hAnsiTheme="majorHAnsi"/>
        </w:rPr>
        <w:t>will share time, information, and others</w:t>
      </w:r>
      <w:r w:rsidRPr="00090304">
        <w:rPr>
          <w:rFonts w:asciiTheme="majorHAnsi" w:hAnsiTheme="majorHAnsi"/>
        </w:rPr>
        <w:t xml:space="preserve"> and W</w:t>
      </w:r>
      <w:r w:rsidR="008C03F3" w:rsidRPr="00090304">
        <w:rPr>
          <w:rFonts w:asciiTheme="majorHAnsi" w:hAnsiTheme="majorHAnsi"/>
        </w:rPr>
        <w:t>ill work with AFA in strengthening capacities of members</w:t>
      </w:r>
      <w:r w:rsidRPr="00090304">
        <w:rPr>
          <w:rFonts w:asciiTheme="majorHAnsi" w:hAnsiTheme="majorHAnsi"/>
        </w:rPr>
        <w:t>.</w:t>
      </w:r>
    </w:p>
    <w:p w14:paraId="4B04AF85" w14:textId="77777777" w:rsidR="00D45935" w:rsidRPr="00090304" w:rsidRDefault="00D45935" w:rsidP="00D45935">
      <w:pPr>
        <w:pStyle w:val="NoSpacing"/>
        <w:rPr>
          <w:rFonts w:asciiTheme="majorHAnsi" w:hAnsiTheme="majorHAnsi"/>
        </w:rPr>
      </w:pPr>
    </w:p>
    <w:p w14:paraId="0DCE5C48" w14:textId="77777777" w:rsidR="008C03F3" w:rsidRPr="00090304" w:rsidRDefault="00D45935" w:rsidP="005D035A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INDRA of NAMAC Mongolia thanked AFA in</w:t>
      </w:r>
      <w:r w:rsidR="008C03F3" w:rsidRPr="00090304">
        <w:rPr>
          <w:rFonts w:asciiTheme="majorHAnsi" w:hAnsiTheme="majorHAnsi"/>
        </w:rPr>
        <w:t xml:space="preserve"> behalf of Mongolian members and herders</w:t>
      </w:r>
      <w:r w:rsidRPr="00090304">
        <w:rPr>
          <w:rFonts w:asciiTheme="majorHAnsi" w:hAnsiTheme="majorHAnsi"/>
        </w:rPr>
        <w:t xml:space="preserve">. She said that </w:t>
      </w:r>
      <w:r w:rsidR="008C03F3" w:rsidRPr="00090304">
        <w:rPr>
          <w:rFonts w:asciiTheme="majorHAnsi" w:hAnsiTheme="majorHAnsi"/>
        </w:rPr>
        <w:t>Mongolia</w:t>
      </w:r>
      <w:r w:rsidR="005D035A" w:rsidRPr="00090304">
        <w:rPr>
          <w:rFonts w:asciiTheme="majorHAnsi" w:hAnsiTheme="majorHAnsi"/>
        </w:rPr>
        <w:t xml:space="preserve">n farmers have similar problems and </w:t>
      </w:r>
      <w:r w:rsidR="008C03F3" w:rsidRPr="00090304">
        <w:rPr>
          <w:rFonts w:asciiTheme="majorHAnsi" w:hAnsiTheme="majorHAnsi"/>
        </w:rPr>
        <w:t xml:space="preserve">NAMAC voices </w:t>
      </w:r>
      <w:r w:rsidR="005D035A"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interest of members in national and international level</w:t>
      </w:r>
      <w:r w:rsidR="00DD47D6">
        <w:rPr>
          <w:rFonts w:asciiTheme="majorHAnsi" w:hAnsiTheme="majorHAnsi"/>
        </w:rPr>
        <w:t>. She said she h</w:t>
      </w:r>
      <w:r w:rsidR="008C03F3" w:rsidRPr="00090304">
        <w:rPr>
          <w:rFonts w:asciiTheme="majorHAnsi" w:hAnsiTheme="majorHAnsi"/>
        </w:rPr>
        <w:t xml:space="preserve">opes </w:t>
      </w:r>
      <w:r w:rsidR="005D035A" w:rsidRPr="00090304">
        <w:rPr>
          <w:rFonts w:asciiTheme="majorHAnsi" w:hAnsiTheme="majorHAnsi"/>
        </w:rPr>
        <w:t xml:space="preserve">their </w:t>
      </w:r>
      <w:r w:rsidR="008C03F3" w:rsidRPr="00090304">
        <w:rPr>
          <w:rFonts w:asciiTheme="majorHAnsi" w:hAnsiTheme="majorHAnsi"/>
        </w:rPr>
        <w:t>members will be stronger and learn and get more knowledge and experiences from AFA members</w:t>
      </w:r>
      <w:r w:rsidR="005D035A" w:rsidRPr="00090304">
        <w:rPr>
          <w:rFonts w:asciiTheme="majorHAnsi" w:hAnsiTheme="majorHAnsi"/>
        </w:rPr>
        <w:t xml:space="preserve">. She thanked the members for </w:t>
      </w:r>
      <w:r w:rsidR="008C03F3" w:rsidRPr="00090304">
        <w:rPr>
          <w:rFonts w:asciiTheme="majorHAnsi" w:hAnsiTheme="majorHAnsi"/>
        </w:rPr>
        <w:t>accepting NAMAC as regular member</w:t>
      </w:r>
      <w:r w:rsidR="005D035A" w:rsidRPr="00090304">
        <w:rPr>
          <w:rFonts w:asciiTheme="majorHAnsi" w:hAnsiTheme="majorHAnsi"/>
        </w:rPr>
        <w:t>.</w:t>
      </w:r>
    </w:p>
    <w:p w14:paraId="40B6FD43" w14:textId="77777777" w:rsidR="005D035A" w:rsidRPr="00090304" w:rsidRDefault="005D035A" w:rsidP="005D035A">
      <w:pPr>
        <w:pStyle w:val="NoSpacing"/>
        <w:rPr>
          <w:rFonts w:asciiTheme="majorHAnsi" w:hAnsiTheme="majorHAnsi"/>
        </w:rPr>
      </w:pPr>
    </w:p>
    <w:p w14:paraId="471EDBA4" w14:textId="77777777" w:rsidR="000229A9" w:rsidRPr="00090304" w:rsidRDefault="005D035A" w:rsidP="000229A9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U THAN SWE from AFFM Myanmar </w:t>
      </w:r>
      <w:r w:rsidR="0095538C" w:rsidRPr="00090304">
        <w:rPr>
          <w:rFonts w:asciiTheme="majorHAnsi" w:hAnsiTheme="majorHAnsi"/>
        </w:rPr>
        <w:t xml:space="preserve">thanked </w:t>
      </w:r>
      <w:r w:rsidR="00415F62" w:rsidRPr="00090304">
        <w:rPr>
          <w:rFonts w:asciiTheme="majorHAnsi" w:hAnsiTheme="majorHAnsi"/>
        </w:rPr>
        <w:t xml:space="preserve">AFA </w:t>
      </w:r>
      <w:r w:rsidR="0095538C" w:rsidRPr="00090304">
        <w:rPr>
          <w:rFonts w:asciiTheme="majorHAnsi" w:hAnsiTheme="majorHAnsi"/>
        </w:rPr>
        <w:t xml:space="preserve">for </w:t>
      </w:r>
      <w:r w:rsidR="008C03F3" w:rsidRPr="00090304">
        <w:rPr>
          <w:rFonts w:asciiTheme="majorHAnsi" w:hAnsiTheme="majorHAnsi"/>
        </w:rPr>
        <w:t xml:space="preserve">accepting </w:t>
      </w:r>
      <w:r w:rsidR="00415F62" w:rsidRPr="00090304">
        <w:rPr>
          <w:rFonts w:asciiTheme="majorHAnsi" w:hAnsiTheme="majorHAnsi"/>
        </w:rPr>
        <w:t>them as new member. He said he</w:t>
      </w:r>
      <w:r w:rsidR="000229A9" w:rsidRPr="00090304">
        <w:rPr>
          <w:rFonts w:asciiTheme="majorHAnsi" w:hAnsiTheme="majorHAnsi"/>
        </w:rPr>
        <w:t xml:space="preserve"> looks </w:t>
      </w:r>
      <w:r w:rsidR="008C03F3" w:rsidRPr="00090304">
        <w:rPr>
          <w:rFonts w:asciiTheme="majorHAnsi" w:hAnsiTheme="majorHAnsi"/>
        </w:rPr>
        <w:t xml:space="preserve">forward to </w:t>
      </w:r>
      <w:r w:rsidR="000229A9" w:rsidRPr="00090304">
        <w:rPr>
          <w:rFonts w:asciiTheme="majorHAnsi" w:hAnsiTheme="majorHAnsi"/>
        </w:rPr>
        <w:t xml:space="preserve">AFFM’s </w:t>
      </w:r>
      <w:r w:rsidR="008C03F3" w:rsidRPr="00090304">
        <w:rPr>
          <w:rFonts w:asciiTheme="majorHAnsi" w:hAnsiTheme="majorHAnsi"/>
        </w:rPr>
        <w:t>professional development</w:t>
      </w:r>
      <w:r w:rsidR="000229A9" w:rsidRPr="00090304">
        <w:rPr>
          <w:rFonts w:asciiTheme="majorHAnsi" w:hAnsiTheme="majorHAnsi"/>
        </w:rPr>
        <w:t xml:space="preserve"> and will work together with other members for AFA.</w:t>
      </w:r>
    </w:p>
    <w:p w14:paraId="05DCF66D" w14:textId="77777777" w:rsidR="000229A9" w:rsidRPr="00090304" w:rsidRDefault="000229A9" w:rsidP="000229A9">
      <w:pPr>
        <w:pStyle w:val="NoSpacing"/>
        <w:rPr>
          <w:rFonts w:asciiTheme="majorHAnsi" w:hAnsiTheme="majorHAnsi"/>
        </w:rPr>
      </w:pPr>
    </w:p>
    <w:p w14:paraId="08E670E5" w14:textId="77777777" w:rsidR="008C03F3" w:rsidRPr="00090304" w:rsidRDefault="000229A9" w:rsidP="00C929A7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ERKINBEK</w:t>
      </w:r>
      <w:r w:rsidR="00C929A7" w:rsidRPr="00090304">
        <w:rPr>
          <w:rFonts w:asciiTheme="majorHAnsi" w:hAnsiTheme="majorHAnsi"/>
        </w:rPr>
        <w:t xml:space="preserve"> from UWUA Kyrgyztan said that their c</w:t>
      </w:r>
      <w:r w:rsidR="008C03F3" w:rsidRPr="00090304">
        <w:rPr>
          <w:rFonts w:asciiTheme="majorHAnsi" w:hAnsiTheme="majorHAnsi"/>
        </w:rPr>
        <w:t>ooperation with AFA started with the GAFSP</w:t>
      </w:r>
      <w:r w:rsidR="00C929A7" w:rsidRPr="00090304">
        <w:rPr>
          <w:rFonts w:asciiTheme="majorHAnsi" w:hAnsiTheme="majorHAnsi"/>
        </w:rPr>
        <w:t xml:space="preserve"> through which A</w:t>
      </w:r>
      <w:r w:rsidR="008C03F3" w:rsidRPr="00090304">
        <w:rPr>
          <w:rFonts w:asciiTheme="majorHAnsi" w:hAnsiTheme="majorHAnsi"/>
        </w:rPr>
        <w:t xml:space="preserve">FA </w:t>
      </w:r>
      <w:r w:rsidR="00C929A7" w:rsidRPr="00090304">
        <w:rPr>
          <w:rFonts w:asciiTheme="majorHAnsi" w:hAnsiTheme="majorHAnsi"/>
        </w:rPr>
        <w:t xml:space="preserve">has </w:t>
      </w:r>
      <w:r w:rsidR="008C03F3" w:rsidRPr="00090304">
        <w:rPr>
          <w:rFonts w:asciiTheme="majorHAnsi" w:hAnsiTheme="majorHAnsi"/>
        </w:rPr>
        <w:t xml:space="preserve">helped attract resources to </w:t>
      </w:r>
      <w:r w:rsidR="00C929A7" w:rsidRPr="00090304">
        <w:rPr>
          <w:rFonts w:asciiTheme="majorHAnsi" w:hAnsiTheme="majorHAnsi"/>
        </w:rPr>
        <w:t xml:space="preserve">their </w:t>
      </w:r>
      <w:r w:rsidR="008C03F3" w:rsidRPr="00090304">
        <w:rPr>
          <w:rFonts w:asciiTheme="majorHAnsi" w:hAnsiTheme="majorHAnsi"/>
        </w:rPr>
        <w:t>country</w:t>
      </w:r>
      <w:r w:rsidR="00C929A7" w:rsidRPr="00090304">
        <w:rPr>
          <w:rFonts w:asciiTheme="majorHAnsi" w:hAnsiTheme="majorHAnsi"/>
        </w:rPr>
        <w:t>.</w:t>
      </w:r>
    </w:p>
    <w:p w14:paraId="0B85A4A3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2109B179" w14:textId="77777777" w:rsidR="008C03F3" w:rsidRPr="00090304" w:rsidRDefault="009467B1" w:rsidP="009467B1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AFA Secretary General </w:t>
      </w:r>
      <w:r w:rsidR="00C929A7" w:rsidRPr="00090304">
        <w:rPr>
          <w:rFonts w:asciiTheme="majorHAnsi" w:hAnsiTheme="majorHAnsi"/>
        </w:rPr>
        <w:t xml:space="preserve">ESTHER </w:t>
      </w:r>
      <w:r w:rsidRPr="00090304">
        <w:rPr>
          <w:rFonts w:asciiTheme="majorHAnsi" w:hAnsiTheme="majorHAnsi"/>
        </w:rPr>
        <w:t xml:space="preserve">PENUNIA noted that </w:t>
      </w:r>
      <w:r w:rsidR="00DD47D6">
        <w:rPr>
          <w:rFonts w:asciiTheme="majorHAnsi" w:hAnsiTheme="majorHAnsi"/>
        </w:rPr>
        <w:t>AFA now has 17</w:t>
      </w:r>
      <w:r w:rsidR="008C03F3" w:rsidRPr="00090304">
        <w:rPr>
          <w:rFonts w:asciiTheme="majorHAnsi" w:hAnsiTheme="majorHAnsi"/>
        </w:rPr>
        <w:t xml:space="preserve"> members from 13 countries in Asia</w:t>
      </w:r>
      <w:r w:rsidRPr="00090304">
        <w:rPr>
          <w:rFonts w:asciiTheme="majorHAnsi" w:hAnsiTheme="majorHAnsi"/>
        </w:rPr>
        <w:t>.</w:t>
      </w:r>
    </w:p>
    <w:p w14:paraId="0BEA218A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30154F8D" w14:textId="77777777" w:rsidR="008C03F3" w:rsidRPr="00090304" w:rsidRDefault="009467B1" w:rsidP="003546F3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SOPHAL</w:t>
      </w:r>
      <w:r w:rsidR="002C7DB4" w:rsidRPr="00090304">
        <w:rPr>
          <w:rFonts w:asciiTheme="majorHAnsi" w:hAnsiTheme="majorHAnsi"/>
        </w:rPr>
        <w:t xml:space="preserve"> welcomed all the </w:t>
      </w:r>
      <w:r w:rsidR="008C03F3" w:rsidRPr="00090304">
        <w:rPr>
          <w:rFonts w:asciiTheme="majorHAnsi" w:hAnsiTheme="majorHAnsi"/>
        </w:rPr>
        <w:t xml:space="preserve">new AFA members who </w:t>
      </w:r>
      <w:r w:rsidR="002C7DB4" w:rsidRPr="00090304">
        <w:rPr>
          <w:rFonts w:asciiTheme="majorHAnsi" w:hAnsiTheme="majorHAnsi"/>
        </w:rPr>
        <w:t xml:space="preserve">he noted </w:t>
      </w:r>
      <w:r w:rsidR="008C03F3" w:rsidRPr="00090304">
        <w:rPr>
          <w:rFonts w:asciiTheme="majorHAnsi" w:hAnsiTheme="majorHAnsi"/>
        </w:rPr>
        <w:t xml:space="preserve">share </w:t>
      </w:r>
      <w:r w:rsidR="002C7DB4" w:rsidRPr="00090304">
        <w:rPr>
          <w:rFonts w:asciiTheme="majorHAnsi" w:hAnsiTheme="majorHAnsi"/>
        </w:rPr>
        <w:t xml:space="preserve">AFA’s </w:t>
      </w:r>
      <w:r w:rsidR="008C03F3" w:rsidRPr="00090304">
        <w:rPr>
          <w:rFonts w:asciiTheme="majorHAnsi" w:hAnsiTheme="majorHAnsi"/>
        </w:rPr>
        <w:t>vision</w:t>
      </w:r>
      <w:r w:rsidR="002C7DB4" w:rsidRPr="00090304">
        <w:rPr>
          <w:rFonts w:asciiTheme="majorHAnsi" w:hAnsiTheme="majorHAnsi"/>
        </w:rPr>
        <w:t xml:space="preserve">. </w:t>
      </w:r>
      <w:r w:rsidR="001D2B72" w:rsidRPr="00090304">
        <w:rPr>
          <w:rFonts w:asciiTheme="majorHAnsi" w:hAnsiTheme="majorHAnsi"/>
        </w:rPr>
        <w:t xml:space="preserve">He said </w:t>
      </w:r>
      <w:r w:rsidR="00600E55"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 xml:space="preserve">more members </w:t>
      </w:r>
      <w:r w:rsidR="00600E55" w:rsidRPr="00090304">
        <w:rPr>
          <w:rFonts w:asciiTheme="majorHAnsi" w:hAnsiTheme="majorHAnsi"/>
        </w:rPr>
        <w:t xml:space="preserve">AFA has, </w:t>
      </w:r>
      <w:r w:rsidR="008C03F3" w:rsidRPr="00090304">
        <w:rPr>
          <w:rFonts w:asciiTheme="majorHAnsi" w:hAnsiTheme="majorHAnsi"/>
        </w:rPr>
        <w:t xml:space="preserve">the stronger </w:t>
      </w:r>
      <w:r w:rsidR="00600E55" w:rsidRPr="00090304">
        <w:rPr>
          <w:rFonts w:asciiTheme="majorHAnsi" w:hAnsiTheme="majorHAnsi"/>
        </w:rPr>
        <w:t xml:space="preserve">it will be. </w:t>
      </w:r>
      <w:r w:rsidR="00D36EDD" w:rsidRPr="00090304">
        <w:rPr>
          <w:rFonts w:asciiTheme="majorHAnsi" w:hAnsiTheme="majorHAnsi"/>
        </w:rPr>
        <w:t xml:space="preserve">He </w:t>
      </w:r>
      <w:r w:rsidR="003546F3" w:rsidRPr="00090304">
        <w:rPr>
          <w:rFonts w:asciiTheme="majorHAnsi" w:hAnsiTheme="majorHAnsi"/>
        </w:rPr>
        <w:t xml:space="preserve">also </w:t>
      </w:r>
      <w:r w:rsidR="00D36EDD" w:rsidRPr="00090304">
        <w:rPr>
          <w:rFonts w:asciiTheme="majorHAnsi" w:hAnsiTheme="majorHAnsi"/>
        </w:rPr>
        <w:t xml:space="preserve">said </w:t>
      </w:r>
      <w:r w:rsidR="003546F3" w:rsidRPr="00090304">
        <w:rPr>
          <w:rFonts w:asciiTheme="majorHAnsi" w:hAnsiTheme="majorHAnsi"/>
        </w:rPr>
        <w:t xml:space="preserve">that </w:t>
      </w:r>
      <w:r w:rsidR="00D36EDD" w:rsidRPr="00090304">
        <w:rPr>
          <w:rFonts w:asciiTheme="majorHAnsi" w:hAnsiTheme="majorHAnsi"/>
        </w:rPr>
        <w:t>he a</w:t>
      </w:r>
      <w:r w:rsidR="008C03F3" w:rsidRPr="00090304">
        <w:rPr>
          <w:rFonts w:asciiTheme="majorHAnsi" w:hAnsiTheme="majorHAnsi"/>
        </w:rPr>
        <w:t>ppreciates the work of the secretariat in the last 2 years to make AFA’s vision and mission a success</w:t>
      </w:r>
      <w:r w:rsidR="00D36EDD" w:rsidRPr="00090304">
        <w:rPr>
          <w:rFonts w:asciiTheme="majorHAnsi" w:hAnsiTheme="majorHAnsi"/>
        </w:rPr>
        <w:t xml:space="preserve">. </w:t>
      </w:r>
      <w:r w:rsidR="00280197" w:rsidRPr="00090304">
        <w:rPr>
          <w:rFonts w:asciiTheme="majorHAnsi" w:hAnsiTheme="majorHAnsi"/>
        </w:rPr>
        <w:t>He added that he o</w:t>
      </w:r>
      <w:r w:rsidR="008C03F3" w:rsidRPr="00090304">
        <w:rPr>
          <w:rFonts w:asciiTheme="majorHAnsi" w:hAnsiTheme="majorHAnsi"/>
        </w:rPr>
        <w:t xml:space="preserve">bserved </w:t>
      </w:r>
      <w:r w:rsidR="00280197" w:rsidRPr="00090304">
        <w:rPr>
          <w:rFonts w:asciiTheme="majorHAnsi" w:hAnsiTheme="majorHAnsi"/>
        </w:rPr>
        <w:t xml:space="preserve">an </w:t>
      </w:r>
      <w:r w:rsidR="008C03F3" w:rsidRPr="00090304">
        <w:rPr>
          <w:rFonts w:asciiTheme="majorHAnsi" w:hAnsiTheme="majorHAnsi"/>
        </w:rPr>
        <w:t xml:space="preserve">increase in membership of AFA, consistent with </w:t>
      </w:r>
      <w:r w:rsidR="00280197"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paradigm shift in partnership with funding agencies who are focusing more on funding farmers directly</w:t>
      </w:r>
      <w:r w:rsidR="00280197" w:rsidRPr="00090304">
        <w:rPr>
          <w:rFonts w:asciiTheme="majorHAnsi" w:hAnsiTheme="majorHAnsi"/>
        </w:rPr>
        <w:t xml:space="preserve">. </w:t>
      </w:r>
      <w:r w:rsidR="003546F3" w:rsidRPr="00090304">
        <w:rPr>
          <w:rFonts w:asciiTheme="majorHAnsi" w:hAnsiTheme="majorHAnsi"/>
        </w:rPr>
        <w:t>He noted that AFA g</w:t>
      </w:r>
      <w:r w:rsidR="008C03F3" w:rsidRPr="00090304">
        <w:rPr>
          <w:rFonts w:asciiTheme="majorHAnsi" w:hAnsiTheme="majorHAnsi"/>
        </w:rPr>
        <w:t>ained more projects for members, including MTCP2, GAFSP, etc.</w:t>
      </w:r>
      <w:r w:rsidR="003546F3" w:rsidRPr="00090304">
        <w:rPr>
          <w:rFonts w:asciiTheme="majorHAnsi" w:hAnsiTheme="majorHAnsi"/>
        </w:rPr>
        <w:t xml:space="preserve"> He also noted that f</w:t>
      </w:r>
      <w:r w:rsidR="008C03F3" w:rsidRPr="00090304">
        <w:rPr>
          <w:rFonts w:asciiTheme="majorHAnsi" w:hAnsiTheme="majorHAnsi"/>
        </w:rPr>
        <w:t>armer-led governance is not yet complete, but appreciates AFA’s efforts so far in increasing the capacity of farmers for farmer-led organization</w:t>
      </w:r>
      <w:r w:rsidR="005F64A1" w:rsidRPr="00090304">
        <w:rPr>
          <w:rFonts w:asciiTheme="majorHAnsi" w:hAnsiTheme="majorHAnsi"/>
        </w:rPr>
        <w:t>.</w:t>
      </w:r>
    </w:p>
    <w:p w14:paraId="3C999257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6A8FDD55" w14:textId="77777777" w:rsidR="00090304" w:rsidRPr="00090304" w:rsidRDefault="00090304" w:rsidP="00090304">
      <w:pPr>
        <w:pStyle w:val="NoSpacing"/>
        <w:rPr>
          <w:rFonts w:asciiTheme="majorHAnsi" w:hAnsiTheme="majorHAnsi"/>
          <w:b/>
          <w:i/>
        </w:rPr>
      </w:pPr>
      <w:r w:rsidRPr="00090304">
        <w:rPr>
          <w:rFonts w:asciiTheme="majorHAnsi" w:hAnsiTheme="majorHAnsi"/>
          <w:b/>
          <w:i/>
        </w:rPr>
        <w:t>RESOLUTION 06-03: The regular membership of AFFM, CTRCF, FWN, NAMAC and UWUA are confirmed.</w:t>
      </w:r>
    </w:p>
    <w:p w14:paraId="2C2AFBE4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080E36E5" w14:textId="77777777" w:rsidR="008C03F3" w:rsidRPr="00090304" w:rsidRDefault="0000112D" w:rsidP="008C03F3">
      <w:pPr>
        <w:pStyle w:val="NoSpacing"/>
        <w:rPr>
          <w:rFonts w:asciiTheme="majorHAnsi" w:hAnsiTheme="majorHAnsi"/>
          <w:b/>
          <w:u w:val="single"/>
        </w:rPr>
      </w:pPr>
      <w:r w:rsidRPr="00090304">
        <w:rPr>
          <w:rFonts w:asciiTheme="majorHAnsi" w:hAnsiTheme="majorHAnsi"/>
          <w:b/>
          <w:u w:val="single"/>
        </w:rPr>
        <w:t>7. Business Arising from the Minutes</w:t>
      </w:r>
    </w:p>
    <w:p w14:paraId="245C933C" w14:textId="77777777" w:rsidR="008C03F3" w:rsidRPr="00090304" w:rsidRDefault="002B18E0" w:rsidP="008C03F3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(See copy)</w:t>
      </w:r>
    </w:p>
    <w:p w14:paraId="0E892670" w14:textId="77777777" w:rsidR="002B18E0" w:rsidRPr="00090304" w:rsidRDefault="002B18E0" w:rsidP="008C03F3">
      <w:pPr>
        <w:pStyle w:val="NoSpacing"/>
        <w:rPr>
          <w:rFonts w:asciiTheme="majorHAnsi" w:hAnsiTheme="majorHAnsi"/>
        </w:rPr>
      </w:pPr>
    </w:p>
    <w:p w14:paraId="3E944EA9" w14:textId="77777777" w:rsidR="002B18E0" w:rsidRPr="00090304" w:rsidRDefault="002B18E0" w:rsidP="008C03F3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The business arising from the minutes were read to update the members on actions taken on items from the minutes.</w:t>
      </w:r>
    </w:p>
    <w:p w14:paraId="5A9A772B" w14:textId="77777777" w:rsidR="002B18E0" w:rsidRPr="00090304" w:rsidRDefault="002B18E0" w:rsidP="008C03F3">
      <w:pPr>
        <w:pStyle w:val="NoSpacing"/>
        <w:rPr>
          <w:rFonts w:asciiTheme="majorHAnsi" w:hAnsiTheme="majorHAnsi"/>
        </w:rPr>
      </w:pPr>
    </w:p>
    <w:p w14:paraId="72DA9B4A" w14:textId="77777777" w:rsidR="008C03F3" w:rsidRPr="00090304" w:rsidRDefault="002B18E0" w:rsidP="008C03F3">
      <w:pPr>
        <w:pStyle w:val="NoSpacing"/>
        <w:rPr>
          <w:rFonts w:asciiTheme="majorHAnsi" w:hAnsiTheme="majorHAnsi"/>
          <w:b/>
          <w:u w:val="single"/>
        </w:rPr>
      </w:pPr>
      <w:r w:rsidRPr="00090304">
        <w:rPr>
          <w:rFonts w:asciiTheme="majorHAnsi" w:hAnsiTheme="majorHAnsi"/>
          <w:b/>
          <w:u w:val="single"/>
        </w:rPr>
        <w:t xml:space="preserve">8. Chairperson’s Report </w:t>
      </w:r>
      <w:r w:rsidR="008C03F3" w:rsidRPr="00090304">
        <w:rPr>
          <w:rFonts w:asciiTheme="majorHAnsi" w:hAnsiTheme="majorHAnsi"/>
          <w:b/>
          <w:u w:val="single"/>
        </w:rPr>
        <w:t>2012-2013</w:t>
      </w:r>
    </w:p>
    <w:p w14:paraId="47844A96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(See ppt)</w:t>
      </w:r>
    </w:p>
    <w:p w14:paraId="392E3B21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3D9F2446" w14:textId="77777777" w:rsidR="008C03F3" w:rsidRPr="00090304" w:rsidRDefault="00580767" w:rsidP="008C03F3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The report of AFA’s activities and accomplishments for 2012-2013 was presented to the members and comments and reactions were solicited.</w:t>
      </w:r>
    </w:p>
    <w:p w14:paraId="1D3F6F9E" w14:textId="77777777" w:rsidR="00580767" w:rsidRPr="00090304" w:rsidRDefault="00580767" w:rsidP="00580767">
      <w:pPr>
        <w:pStyle w:val="NoSpacing"/>
        <w:rPr>
          <w:rFonts w:asciiTheme="majorHAnsi" w:hAnsiTheme="majorHAnsi"/>
        </w:rPr>
      </w:pPr>
    </w:p>
    <w:p w14:paraId="25A9C03D" w14:textId="77777777" w:rsidR="008C03F3" w:rsidRPr="00090304" w:rsidRDefault="00580767" w:rsidP="00580767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The main question raised was: </w:t>
      </w:r>
      <w:r w:rsidR="008C03F3" w:rsidRPr="00090304">
        <w:rPr>
          <w:rFonts w:asciiTheme="majorHAnsi" w:hAnsiTheme="majorHAnsi"/>
        </w:rPr>
        <w:t>What are the lessons learned in the last 2 years?</w:t>
      </w:r>
    </w:p>
    <w:p w14:paraId="7C40B4B4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596167B5" w14:textId="77777777" w:rsidR="008C03F3" w:rsidRPr="00090304" w:rsidRDefault="00580767" w:rsidP="00833F02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ESTHER invited </w:t>
      </w:r>
      <w:r w:rsidR="008C03F3" w:rsidRPr="00090304">
        <w:rPr>
          <w:rFonts w:asciiTheme="majorHAnsi" w:hAnsiTheme="majorHAnsi"/>
        </w:rPr>
        <w:t>AFA members to share their lessons too</w:t>
      </w:r>
      <w:r w:rsidRPr="00090304">
        <w:rPr>
          <w:rFonts w:asciiTheme="majorHAnsi" w:hAnsiTheme="majorHAnsi"/>
        </w:rPr>
        <w:t xml:space="preserve">. She said that there were many lessons learned, </w:t>
      </w:r>
      <w:r w:rsidR="008C03F3" w:rsidRPr="00090304">
        <w:rPr>
          <w:rFonts w:asciiTheme="majorHAnsi" w:hAnsiTheme="majorHAnsi"/>
        </w:rPr>
        <w:t xml:space="preserve">depending on </w:t>
      </w:r>
      <w:r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activities, projects and programs – e.g. advocacy, marketing</w:t>
      </w:r>
      <w:r w:rsidRPr="00090304">
        <w:rPr>
          <w:rFonts w:asciiTheme="majorHAnsi" w:hAnsiTheme="majorHAnsi"/>
        </w:rPr>
        <w:t>.</w:t>
      </w:r>
      <w:r w:rsidR="00833F02" w:rsidRPr="00090304">
        <w:rPr>
          <w:rFonts w:asciiTheme="majorHAnsi" w:hAnsiTheme="majorHAnsi"/>
        </w:rPr>
        <w:t xml:space="preserve"> She added that AFA is </w:t>
      </w:r>
      <w:r w:rsidR="008C03F3" w:rsidRPr="00090304">
        <w:rPr>
          <w:rFonts w:asciiTheme="majorHAnsi" w:hAnsiTheme="majorHAnsi"/>
        </w:rPr>
        <w:t xml:space="preserve">putting </w:t>
      </w:r>
      <w:r w:rsidR="00833F02" w:rsidRPr="00090304">
        <w:rPr>
          <w:rFonts w:asciiTheme="majorHAnsi" w:hAnsiTheme="majorHAnsi"/>
        </w:rPr>
        <w:t xml:space="preserve">those lessons </w:t>
      </w:r>
      <w:r w:rsidR="008C03F3" w:rsidRPr="00090304">
        <w:rPr>
          <w:rFonts w:asciiTheme="majorHAnsi" w:hAnsiTheme="majorHAnsi"/>
        </w:rPr>
        <w:t xml:space="preserve">in a framework or tool to guide </w:t>
      </w:r>
      <w:r w:rsidR="00833F02" w:rsidRPr="00090304">
        <w:rPr>
          <w:rFonts w:asciiTheme="majorHAnsi" w:hAnsiTheme="majorHAnsi"/>
        </w:rPr>
        <w:t xml:space="preserve">AFA </w:t>
      </w:r>
      <w:r w:rsidR="008C03F3" w:rsidRPr="00090304">
        <w:rPr>
          <w:rFonts w:asciiTheme="majorHAnsi" w:hAnsiTheme="majorHAnsi"/>
        </w:rPr>
        <w:t xml:space="preserve">in upscaling or assessing </w:t>
      </w:r>
      <w:r w:rsidR="00833F02" w:rsidRPr="00090304">
        <w:rPr>
          <w:rFonts w:asciiTheme="majorHAnsi" w:hAnsiTheme="majorHAnsi"/>
        </w:rPr>
        <w:t xml:space="preserve">its </w:t>
      </w:r>
      <w:r w:rsidR="008C03F3" w:rsidRPr="00090304">
        <w:rPr>
          <w:rFonts w:asciiTheme="majorHAnsi" w:hAnsiTheme="majorHAnsi"/>
        </w:rPr>
        <w:t>work – e.g. tool on marketing and enterprise assessment</w:t>
      </w:r>
      <w:r w:rsidR="00833F02" w:rsidRPr="00090304">
        <w:rPr>
          <w:rFonts w:asciiTheme="majorHAnsi" w:hAnsiTheme="majorHAnsi"/>
        </w:rPr>
        <w:t>.</w:t>
      </w:r>
    </w:p>
    <w:p w14:paraId="08D47096" w14:textId="77777777" w:rsidR="00833F02" w:rsidRPr="00090304" w:rsidRDefault="00833F02" w:rsidP="00833F02">
      <w:pPr>
        <w:pStyle w:val="NoSpacing"/>
        <w:rPr>
          <w:rFonts w:asciiTheme="majorHAnsi" w:hAnsiTheme="majorHAnsi"/>
        </w:rPr>
      </w:pPr>
    </w:p>
    <w:p w14:paraId="58EFD832" w14:textId="77777777" w:rsidR="008C03F3" w:rsidRPr="00090304" w:rsidRDefault="00833F02" w:rsidP="00833F02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SOPHAL said he agrees with ESTHER and would like to add the following: (1) </w:t>
      </w:r>
      <w:r w:rsidR="008C03F3" w:rsidRPr="00090304">
        <w:rPr>
          <w:rFonts w:asciiTheme="majorHAnsi" w:hAnsiTheme="majorHAnsi"/>
        </w:rPr>
        <w:t xml:space="preserve">Because </w:t>
      </w:r>
      <w:r w:rsidRPr="00090304">
        <w:rPr>
          <w:rFonts w:asciiTheme="majorHAnsi" w:hAnsiTheme="majorHAnsi"/>
        </w:rPr>
        <w:t xml:space="preserve">AFA members </w:t>
      </w:r>
      <w:r w:rsidR="008C03F3" w:rsidRPr="00090304">
        <w:rPr>
          <w:rFonts w:asciiTheme="majorHAnsi" w:hAnsiTheme="majorHAnsi"/>
        </w:rPr>
        <w:t xml:space="preserve">are small scale farmers, guaranteeing food security is one of </w:t>
      </w:r>
      <w:r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 xml:space="preserve">main activities – success in food security is one main lesson learned that </w:t>
      </w:r>
      <w:r w:rsidRPr="00090304">
        <w:rPr>
          <w:rFonts w:asciiTheme="majorHAnsi" w:hAnsiTheme="majorHAnsi"/>
        </w:rPr>
        <w:t xml:space="preserve">AFA </w:t>
      </w:r>
      <w:r w:rsidR="008C03F3" w:rsidRPr="00090304">
        <w:rPr>
          <w:rFonts w:asciiTheme="majorHAnsi" w:hAnsiTheme="majorHAnsi"/>
        </w:rPr>
        <w:t>can share</w:t>
      </w:r>
      <w:r w:rsidRPr="00090304">
        <w:rPr>
          <w:rFonts w:asciiTheme="majorHAnsi" w:hAnsiTheme="majorHAnsi"/>
        </w:rPr>
        <w:t xml:space="preserve">; (2) AFA members </w:t>
      </w:r>
      <w:r w:rsidR="008C03F3" w:rsidRPr="00090304">
        <w:rPr>
          <w:rFonts w:asciiTheme="majorHAnsi" w:hAnsiTheme="majorHAnsi"/>
        </w:rPr>
        <w:t xml:space="preserve">have small farming land – </w:t>
      </w:r>
      <w:r w:rsidRPr="00090304">
        <w:rPr>
          <w:rFonts w:asciiTheme="majorHAnsi" w:hAnsiTheme="majorHAnsi"/>
        </w:rPr>
        <w:t xml:space="preserve">thus, </w:t>
      </w:r>
      <w:r w:rsidR="008C03F3" w:rsidRPr="00090304">
        <w:rPr>
          <w:rFonts w:asciiTheme="majorHAnsi" w:hAnsiTheme="majorHAnsi"/>
        </w:rPr>
        <w:t xml:space="preserve">comprehensive intensification of agriculture is also a lesson learned among </w:t>
      </w:r>
      <w:r w:rsidRPr="00090304">
        <w:rPr>
          <w:rFonts w:asciiTheme="majorHAnsi" w:hAnsiTheme="majorHAnsi"/>
        </w:rPr>
        <w:t>the members.</w:t>
      </w:r>
    </w:p>
    <w:p w14:paraId="0445EEBA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09E41304" w14:textId="77777777" w:rsidR="008C03F3" w:rsidRPr="00090304" w:rsidRDefault="00833F02" w:rsidP="00833F02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RABIN of CTCF said that </w:t>
      </w:r>
      <w:r w:rsidR="008C03F3" w:rsidRPr="00090304">
        <w:rPr>
          <w:rFonts w:asciiTheme="majorHAnsi" w:hAnsiTheme="majorHAnsi"/>
        </w:rPr>
        <w:t>Agriterra is introducing the financial management health check</w:t>
      </w:r>
      <w:r w:rsidRPr="00090304">
        <w:rPr>
          <w:rFonts w:asciiTheme="majorHAnsi" w:hAnsiTheme="majorHAnsi"/>
        </w:rPr>
        <w:t xml:space="preserve"> to FOs including AFA members. He asked about </w:t>
      </w:r>
      <w:r w:rsidR="008C03F3" w:rsidRPr="00090304">
        <w:rPr>
          <w:rFonts w:asciiTheme="majorHAnsi" w:hAnsiTheme="majorHAnsi"/>
        </w:rPr>
        <w:t xml:space="preserve">the situation of AFA </w:t>
      </w:r>
      <w:r w:rsidRPr="00090304">
        <w:rPr>
          <w:rFonts w:asciiTheme="majorHAnsi" w:hAnsiTheme="majorHAnsi"/>
        </w:rPr>
        <w:t xml:space="preserve">in terms of this tool (spider web report). ESTHER replied that </w:t>
      </w:r>
      <w:r w:rsidR="008C03F3" w:rsidRPr="00090304">
        <w:rPr>
          <w:rFonts w:asciiTheme="majorHAnsi" w:hAnsiTheme="majorHAnsi"/>
        </w:rPr>
        <w:t>Agriterra did the financial health check with AFA</w:t>
      </w:r>
      <w:r w:rsidRPr="00090304">
        <w:rPr>
          <w:rFonts w:asciiTheme="majorHAnsi" w:hAnsiTheme="majorHAnsi"/>
        </w:rPr>
        <w:t xml:space="preserve"> and the result was </w:t>
      </w:r>
      <w:r w:rsidR="008C03F3" w:rsidRPr="00090304">
        <w:rPr>
          <w:rFonts w:asciiTheme="majorHAnsi" w:hAnsiTheme="majorHAnsi"/>
        </w:rPr>
        <w:t xml:space="preserve">shared with Execom 2 nights </w:t>
      </w:r>
      <w:r w:rsidRPr="00090304">
        <w:rPr>
          <w:rFonts w:asciiTheme="majorHAnsi" w:hAnsiTheme="majorHAnsi"/>
        </w:rPr>
        <w:t xml:space="preserve">earlier. She said that </w:t>
      </w:r>
      <w:r w:rsidR="008C03F3" w:rsidRPr="00090304">
        <w:rPr>
          <w:rFonts w:asciiTheme="majorHAnsi" w:hAnsiTheme="majorHAnsi"/>
        </w:rPr>
        <w:t>AFA got good scores, but there are areas for improvement</w:t>
      </w:r>
      <w:r w:rsidRPr="00090304">
        <w:rPr>
          <w:rFonts w:asciiTheme="majorHAnsi" w:hAnsiTheme="majorHAnsi"/>
        </w:rPr>
        <w:t xml:space="preserve"> such as: (1) On </w:t>
      </w:r>
      <w:r w:rsidRPr="00090304">
        <w:rPr>
          <w:rFonts w:asciiTheme="majorHAnsi" w:hAnsiTheme="majorHAnsi"/>
        </w:rPr>
        <w:lastRenderedPageBreak/>
        <w:t>f</w:t>
      </w:r>
      <w:r w:rsidR="008C03F3" w:rsidRPr="00090304">
        <w:rPr>
          <w:rFonts w:asciiTheme="majorHAnsi" w:hAnsiTheme="majorHAnsi"/>
        </w:rPr>
        <w:t>inancial sustainability - relying on external donor</w:t>
      </w:r>
      <w:r w:rsidRPr="00090304">
        <w:rPr>
          <w:rFonts w:asciiTheme="majorHAnsi" w:hAnsiTheme="majorHAnsi"/>
        </w:rPr>
        <w:t>; and (2) On i</w:t>
      </w:r>
      <w:r w:rsidR="008C03F3" w:rsidRPr="00090304">
        <w:rPr>
          <w:rFonts w:asciiTheme="majorHAnsi" w:hAnsiTheme="majorHAnsi"/>
        </w:rPr>
        <w:t>nternal control - do</w:t>
      </w:r>
      <w:r w:rsidRPr="00090304">
        <w:rPr>
          <w:rFonts w:asciiTheme="majorHAnsi" w:hAnsiTheme="majorHAnsi"/>
        </w:rPr>
        <w:t>es</w:t>
      </w:r>
      <w:r w:rsidR="008C03F3" w:rsidRPr="00090304">
        <w:rPr>
          <w:rFonts w:asciiTheme="majorHAnsi" w:hAnsiTheme="majorHAnsi"/>
        </w:rPr>
        <w:t xml:space="preserve"> not have good internal audit, not enough people, only one person; </w:t>
      </w:r>
      <w:r w:rsidRPr="00090304">
        <w:rPr>
          <w:rFonts w:asciiTheme="majorHAnsi" w:hAnsiTheme="majorHAnsi"/>
        </w:rPr>
        <w:t xml:space="preserve">thus, the </w:t>
      </w:r>
      <w:r w:rsidR="008C03F3" w:rsidRPr="00090304">
        <w:rPr>
          <w:rFonts w:asciiTheme="majorHAnsi" w:hAnsiTheme="majorHAnsi"/>
        </w:rPr>
        <w:t xml:space="preserve">recommendation to get more people in </w:t>
      </w:r>
      <w:r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Execom to do it</w:t>
      </w:r>
      <w:r w:rsidRPr="00090304">
        <w:rPr>
          <w:rFonts w:asciiTheme="majorHAnsi" w:hAnsiTheme="majorHAnsi"/>
        </w:rPr>
        <w:t>.</w:t>
      </w:r>
    </w:p>
    <w:p w14:paraId="0DBA31D6" w14:textId="77777777" w:rsidR="0052123B" w:rsidRPr="00090304" w:rsidRDefault="0052123B" w:rsidP="008C03F3">
      <w:pPr>
        <w:pStyle w:val="NoSpacing"/>
        <w:rPr>
          <w:rFonts w:asciiTheme="majorHAnsi" w:hAnsiTheme="majorHAnsi"/>
        </w:rPr>
      </w:pPr>
    </w:p>
    <w:p w14:paraId="3B1686C1" w14:textId="77777777" w:rsidR="008C03F3" w:rsidRPr="00090304" w:rsidRDefault="0052123B" w:rsidP="0052123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ALAUDDIN of </w:t>
      </w:r>
      <w:r w:rsidR="00833F02" w:rsidRPr="00090304">
        <w:rPr>
          <w:rFonts w:asciiTheme="majorHAnsi" w:hAnsiTheme="majorHAnsi"/>
        </w:rPr>
        <w:t xml:space="preserve">KKM </w:t>
      </w:r>
      <w:r w:rsidRPr="00090304">
        <w:rPr>
          <w:rFonts w:asciiTheme="majorHAnsi" w:hAnsiTheme="majorHAnsi"/>
        </w:rPr>
        <w:t xml:space="preserve">asked that the following be included in the </w:t>
      </w:r>
      <w:r w:rsidR="008C03F3" w:rsidRPr="00090304">
        <w:rPr>
          <w:rFonts w:asciiTheme="majorHAnsi" w:hAnsiTheme="majorHAnsi"/>
        </w:rPr>
        <w:t>research part (KM):</w:t>
      </w:r>
      <w:r w:rsidRPr="00090304">
        <w:rPr>
          <w:rFonts w:asciiTheme="majorHAnsi" w:hAnsiTheme="majorHAnsi"/>
        </w:rPr>
        <w:t xml:space="preserve"> (1) </w:t>
      </w:r>
      <w:r w:rsidR="008C03F3" w:rsidRPr="00090304">
        <w:rPr>
          <w:rFonts w:asciiTheme="majorHAnsi" w:hAnsiTheme="majorHAnsi"/>
        </w:rPr>
        <w:t>KKM organized research with 400 women farmers</w:t>
      </w:r>
      <w:r w:rsidRPr="00090304">
        <w:rPr>
          <w:rFonts w:asciiTheme="majorHAnsi" w:hAnsiTheme="majorHAnsi"/>
        </w:rPr>
        <w:t>; and (2) It p</w:t>
      </w:r>
      <w:r w:rsidR="008C03F3" w:rsidRPr="00090304">
        <w:rPr>
          <w:rFonts w:asciiTheme="majorHAnsi" w:hAnsiTheme="majorHAnsi"/>
        </w:rPr>
        <w:t xml:space="preserve">roduced </w:t>
      </w:r>
      <w:r w:rsidRPr="00090304">
        <w:rPr>
          <w:rFonts w:asciiTheme="majorHAnsi" w:hAnsiTheme="majorHAnsi"/>
        </w:rPr>
        <w:t xml:space="preserve">an </w:t>
      </w:r>
      <w:r w:rsidR="008C03F3" w:rsidRPr="00090304">
        <w:rPr>
          <w:rFonts w:asciiTheme="majorHAnsi" w:hAnsiTheme="majorHAnsi"/>
        </w:rPr>
        <w:t>issue paper in Bangla</w:t>
      </w:r>
      <w:r w:rsidRPr="00090304">
        <w:rPr>
          <w:rFonts w:asciiTheme="majorHAnsi" w:hAnsiTheme="majorHAnsi"/>
        </w:rPr>
        <w:t>.</w:t>
      </w:r>
    </w:p>
    <w:p w14:paraId="6A3C73CD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2C336993" w14:textId="77777777" w:rsidR="008C03F3" w:rsidRPr="00090304" w:rsidRDefault="0052123B" w:rsidP="0052123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U THAN SWE of AFFM asks about </w:t>
      </w:r>
      <w:r w:rsidR="008C03F3" w:rsidRPr="00090304">
        <w:rPr>
          <w:rFonts w:asciiTheme="majorHAnsi" w:hAnsiTheme="majorHAnsi"/>
        </w:rPr>
        <w:t>organizing strong unions</w:t>
      </w:r>
      <w:r w:rsidRPr="00090304">
        <w:rPr>
          <w:rFonts w:asciiTheme="majorHAnsi" w:hAnsiTheme="majorHAnsi"/>
        </w:rPr>
        <w:t xml:space="preserve">, saying that AFA </w:t>
      </w:r>
      <w:r w:rsidR="008C03F3" w:rsidRPr="00090304">
        <w:rPr>
          <w:rFonts w:asciiTheme="majorHAnsi" w:hAnsiTheme="majorHAnsi"/>
        </w:rPr>
        <w:t>need</w:t>
      </w:r>
      <w:r w:rsidRPr="00090304">
        <w:rPr>
          <w:rFonts w:asciiTheme="majorHAnsi" w:hAnsiTheme="majorHAnsi"/>
        </w:rPr>
        <w:t>s</w:t>
      </w:r>
      <w:r w:rsidR="008C03F3" w:rsidRPr="00090304">
        <w:rPr>
          <w:rFonts w:asciiTheme="majorHAnsi" w:hAnsiTheme="majorHAnsi"/>
        </w:rPr>
        <w:t xml:space="preserve"> to make a strong union.</w:t>
      </w:r>
      <w:r w:rsidRPr="00090304">
        <w:rPr>
          <w:rFonts w:asciiTheme="majorHAnsi" w:hAnsiTheme="majorHAnsi"/>
        </w:rPr>
        <w:t xml:space="preserve"> He said that AFFM w</w:t>
      </w:r>
      <w:r w:rsidR="008C03F3" w:rsidRPr="00090304">
        <w:rPr>
          <w:rFonts w:asciiTheme="majorHAnsi" w:hAnsiTheme="majorHAnsi"/>
        </w:rPr>
        <w:t>ant</w:t>
      </w:r>
      <w:r w:rsidRPr="00090304">
        <w:rPr>
          <w:rFonts w:asciiTheme="majorHAnsi" w:hAnsiTheme="majorHAnsi"/>
        </w:rPr>
        <w:t>s</w:t>
      </w:r>
      <w:r w:rsidR="008C03F3" w:rsidRPr="00090304">
        <w:rPr>
          <w:rFonts w:asciiTheme="majorHAnsi" w:hAnsiTheme="majorHAnsi"/>
        </w:rPr>
        <w:t xml:space="preserve"> to get some support from AFA and others on formulating </w:t>
      </w:r>
      <w:r w:rsidRPr="00090304">
        <w:rPr>
          <w:rFonts w:asciiTheme="majorHAnsi" w:hAnsiTheme="majorHAnsi"/>
        </w:rPr>
        <w:t xml:space="preserve">a </w:t>
      </w:r>
      <w:r w:rsidR="008C03F3" w:rsidRPr="00090304">
        <w:rPr>
          <w:rFonts w:asciiTheme="majorHAnsi" w:hAnsiTheme="majorHAnsi"/>
        </w:rPr>
        <w:t>union</w:t>
      </w:r>
      <w:r w:rsidRPr="00090304">
        <w:rPr>
          <w:rFonts w:asciiTheme="majorHAnsi" w:hAnsiTheme="majorHAnsi"/>
        </w:rPr>
        <w:t xml:space="preserve">. He added that </w:t>
      </w:r>
      <w:r w:rsidR="008C03F3" w:rsidRPr="00090304">
        <w:rPr>
          <w:rFonts w:asciiTheme="majorHAnsi" w:hAnsiTheme="majorHAnsi"/>
        </w:rPr>
        <w:t>AFFM is NIA of MTCP2</w:t>
      </w:r>
      <w:r w:rsidRPr="00090304">
        <w:rPr>
          <w:rFonts w:asciiTheme="majorHAnsi" w:hAnsiTheme="majorHAnsi"/>
        </w:rPr>
        <w:t xml:space="preserve"> in Myanmar and</w:t>
      </w:r>
      <w:r w:rsidR="008C03F3" w:rsidRPr="00090304">
        <w:rPr>
          <w:rFonts w:asciiTheme="majorHAnsi" w:hAnsiTheme="majorHAnsi"/>
        </w:rPr>
        <w:t xml:space="preserve"> is helping build </w:t>
      </w:r>
      <w:r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 xml:space="preserve">capacities of FOs and influencing </w:t>
      </w:r>
      <w:r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agenda of candidates in 2015 elections</w:t>
      </w:r>
    </w:p>
    <w:p w14:paraId="4B65E7AC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1F757EF6" w14:textId="77777777" w:rsidR="008C03F3" w:rsidRPr="00090304" w:rsidRDefault="0052123B" w:rsidP="0052123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SOM PRASAD BHANDARI of NLRF pointed out the following challenges that were faced by AFA: (1) </w:t>
      </w:r>
      <w:r w:rsidR="008C03F3" w:rsidRPr="00090304">
        <w:rPr>
          <w:rFonts w:asciiTheme="majorHAnsi" w:hAnsiTheme="majorHAnsi"/>
        </w:rPr>
        <w:t>Had to increase resource mobilization to do more and achieve strategic objectives</w:t>
      </w:r>
      <w:r w:rsidRPr="00090304">
        <w:rPr>
          <w:rFonts w:asciiTheme="majorHAnsi" w:hAnsiTheme="majorHAnsi"/>
        </w:rPr>
        <w:t xml:space="preserve">; (2) </w:t>
      </w:r>
      <w:r w:rsidR="008C03F3" w:rsidRPr="00090304">
        <w:rPr>
          <w:rFonts w:asciiTheme="majorHAnsi" w:hAnsiTheme="majorHAnsi"/>
        </w:rPr>
        <w:t>Meant doing lots of thinking and conceptualization on possible partnerships with partners</w:t>
      </w:r>
      <w:r w:rsidRPr="00090304">
        <w:rPr>
          <w:rFonts w:asciiTheme="majorHAnsi" w:hAnsiTheme="majorHAnsi"/>
        </w:rPr>
        <w:t xml:space="preserve">; (3) </w:t>
      </w:r>
      <w:r w:rsidR="008C03F3" w:rsidRPr="00090304">
        <w:rPr>
          <w:rFonts w:asciiTheme="majorHAnsi" w:hAnsiTheme="majorHAnsi"/>
        </w:rPr>
        <w:t>Partners are beginning to take a closer look at AFA</w:t>
      </w:r>
      <w:r w:rsidRPr="00090304">
        <w:rPr>
          <w:rFonts w:asciiTheme="majorHAnsi" w:hAnsiTheme="majorHAnsi"/>
        </w:rPr>
        <w:t xml:space="preserve">; (4) </w:t>
      </w:r>
      <w:r w:rsidR="008C03F3" w:rsidRPr="00090304">
        <w:rPr>
          <w:rFonts w:asciiTheme="majorHAnsi" w:hAnsiTheme="majorHAnsi"/>
        </w:rPr>
        <w:t xml:space="preserve">Had some problems with finance staff, but </w:t>
      </w:r>
      <w:r w:rsidRPr="00090304">
        <w:rPr>
          <w:rFonts w:asciiTheme="majorHAnsi" w:hAnsiTheme="majorHAnsi"/>
        </w:rPr>
        <w:t xml:space="preserve">was </w:t>
      </w:r>
      <w:r w:rsidR="008C03F3" w:rsidRPr="00090304">
        <w:rPr>
          <w:rFonts w:asciiTheme="majorHAnsi" w:hAnsiTheme="majorHAnsi"/>
        </w:rPr>
        <w:t>able to overcome</w:t>
      </w:r>
      <w:r w:rsidRPr="00090304">
        <w:rPr>
          <w:rFonts w:asciiTheme="majorHAnsi" w:hAnsiTheme="majorHAnsi"/>
        </w:rPr>
        <w:t xml:space="preserve"> it; and, (5) </w:t>
      </w:r>
      <w:r w:rsidR="008C03F3" w:rsidRPr="00090304">
        <w:rPr>
          <w:rFonts w:asciiTheme="majorHAnsi" w:hAnsiTheme="majorHAnsi"/>
        </w:rPr>
        <w:t>Challenge of producing farmer-friendly reports, esp</w:t>
      </w:r>
      <w:r w:rsidRPr="00090304">
        <w:rPr>
          <w:rFonts w:asciiTheme="majorHAnsi" w:hAnsiTheme="majorHAnsi"/>
        </w:rPr>
        <w:t>.</w:t>
      </w:r>
      <w:r w:rsidR="008C03F3" w:rsidRPr="00090304">
        <w:rPr>
          <w:rFonts w:asciiTheme="majorHAnsi" w:hAnsiTheme="majorHAnsi"/>
        </w:rPr>
        <w:t xml:space="preserve"> finance</w:t>
      </w:r>
      <w:r w:rsidRPr="00090304">
        <w:rPr>
          <w:rFonts w:asciiTheme="majorHAnsi" w:hAnsiTheme="majorHAnsi"/>
        </w:rPr>
        <w:t xml:space="preserve">, helped AFA </w:t>
      </w:r>
      <w:r w:rsidR="008C03F3" w:rsidRPr="00090304">
        <w:rPr>
          <w:rFonts w:asciiTheme="majorHAnsi" w:hAnsiTheme="majorHAnsi"/>
        </w:rPr>
        <w:t>move forward better</w:t>
      </w:r>
      <w:r w:rsidRPr="00090304">
        <w:rPr>
          <w:rFonts w:asciiTheme="majorHAnsi" w:hAnsiTheme="majorHAnsi"/>
        </w:rPr>
        <w:t>.</w:t>
      </w:r>
    </w:p>
    <w:p w14:paraId="79947629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4F85F815" w14:textId="77777777" w:rsidR="008C03F3" w:rsidRPr="00090304" w:rsidRDefault="00137C6B" w:rsidP="00137C6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MUDZAKIR of API said that he is p</w:t>
      </w:r>
      <w:r w:rsidR="008C03F3" w:rsidRPr="00090304">
        <w:rPr>
          <w:rFonts w:asciiTheme="majorHAnsi" w:hAnsiTheme="majorHAnsi"/>
        </w:rPr>
        <w:t xml:space="preserve">roud of AFA as </w:t>
      </w:r>
      <w:r w:rsidRPr="00090304">
        <w:rPr>
          <w:rFonts w:asciiTheme="majorHAnsi" w:hAnsiTheme="majorHAnsi"/>
        </w:rPr>
        <w:t xml:space="preserve">an. </w:t>
      </w:r>
      <w:r w:rsidR="008C03F3" w:rsidRPr="00090304">
        <w:rPr>
          <w:rFonts w:asciiTheme="majorHAnsi" w:hAnsiTheme="majorHAnsi"/>
        </w:rPr>
        <w:t>international organization</w:t>
      </w:r>
      <w:r w:rsidRPr="00090304">
        <w:rPr>
          <w:rFonts w:asciiTheme="majorHAnsi" w:hAnsiTheme="majorHAnsi"/>
        </w:rPr>
        <w:t xml:space="preserve">. He asked what </w:t>
      </w:r>
      <w:r w:rsidR="008C03F3" w:rsidRPr="00090304">
        <w:rPr>
          <w:rFonts w:asciiTheme="majorHAnsi" w:hAnsiTheme="majorHAnsi"/>
        </w:rPr>
        <w:t xml:space="preserve">AFA </w:t>
      </w:r>
      <w:r w:rsidRPr="00090304">
        <w:rPr>
          <w:rFonts w:asciiTheme="majorHAnsi" w:hAnsiTheme="majorHAnsi"/>
        </w:rPr>
        <w:t xml:space="preserve">can </w:t>
      </w:r>
      <w:r w:rsidR="008C03F3" w:rsidRPr="00090304">
        <w:rPr>
          <w:rFonts w:asciiTheme="majorHAnsi" w:hAnsiTheme="majorHAnsi"/>
        </w:rPr>
        <w:t>do with regard to global issues like FTAs – what the</w:t>
      </w:r>
      <w:r w:rsidRPr="00090304">
        <w:rPr>
          <w:rFonts w:asciiTheme="majorHAnsi" w:hAnsiTheme="majorHAnsi"/>
        </w:rPr>
        <w:t xml:space="preserve"> lessons learned for the future. He said he hopes that AFA can focus on the </w:t>
      </w:r>
      <w:r w:rsidR="008C03F3" w:rsidRPr="00090304">
        <w:rPr>
          <w:rFonts w:asciiTheme="majorHAnsi" w:hAnsiTheme="majorHAnsi"/>
        </w:rPr>
        <w:t xml:space="preserve">main issues </w:t>
      </w:r>
      <w:r w:rsidRPr="00090304">
        <w:rPr>
          <w:rFonts w:asciiTheme="majorHAnsi" w:hAnsiTheme="majorHAnsi"/>
        </w:rPr>
        <w:t xml:space="preserve">members </w:t>
      </w:r>
      <w:r w:rsidR="008C03F3" w:rsidRPr="00090304">
        <w:rPr>
          <w:rFonts w:asciiTheme="majorHAnsi" w:hAnsiTheme="majorHAnsi"/>
        </w:rPr>
        <w:t>want to tackle – e.g. food security in the f</w:t>
      </w:r>
      <w:r w:rsidR="009F2E4D" w:rsidRPr="00090304">
        <w:rPr>
          <w:rFonts w:asciiTheme="majorHAnsi" w:hAnsiTheme="majorHAnsi"/>
        </w:rPr>
        <w:t>ace of free trade (zero tariff).</w:t>
      </w:r>
    </w:p>
    <w:p w14:paraId="420749A8" w14:textId="77777777" w:rsidR="00D2355F" w:rsidRDefault="00D2355F" w:rsidP="00AF7293">
      <w:pPr>
        <w:pStyle w:val="NoSpacing"/>
        <w:rPr>
          <w:rFonts w:asciiTheme="majorHAnsi" w:hAnsiTheme="majorHAnsi"/>
        </w:rPr>
      </w:pPr>
    </w:p>
    <w:p w14:paraId="618B1AC3" w14:textId="77777777" w:rsidR="008C03F3" w:rsidRPr="00090304" w:rsidRDefault="00AF7293" w:rsidP="00AF7293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ESTHER pointed out that there are many </w:t>
      </w:r>
      <w:r w:rsidR="008C03F3" w:rsidRPr="00090304">
        <w:rPr>
          <w:rFonts w:asciiTheme="majorHAnsi" w:hAnsiTheme="majorHAnsi"/>
        </w:rPr>
        <w:t>AFA members in ASEAN</w:t>
      </w:r>
      <w:r w:rsidRPr="00090304">
        <w:rPr>
          <w:rFonts w:asciiTheme="majorHAnsi" w:hAnsiTheme="majorHAnsi"/>
        </w:rPr>
        <w:t xml:space="preserve">, which is integrating regionally by 2015, and for which farmers need to prepare for, even if it is at the </w:t>
      </w:r>
      <w:r w:rsidR="008C03F3" w:rsidRPr="00090304">
        <w:rPr>
          <w:rFonts w:asciiTheme="majorHAnsi" w:hAnsiTheme="majorHAnsi"/>
        </w:rPr>
        <w:t>tail end already</w:t>
      </w:r>
      <w:r w:rsidRPr="00090304">
        <w:rPr>
          <w:rFonts w:asciiTheme="majorHAnsi" w:hAnsiTheme="majorHAnsi"/>
        </w:rPr>
        <w:t>. She said that o</w:t>
      </w:r>
      <w:r w:rsidR="008C03F3" w:rsidRPr="00090304">
        <w:rPr>
          <w:rFonts w:asciiTheme="majorHAnsi" w:hAnsiTheme="majorHAnsi"/>
        </w:rPr>
        <w:t xml:space="preserve">ne proposal </w:t>
      </w:r>
      <w:r w:rsidRPr="00090304">
        <w:rPr>
          <w:rFonts w:asciiTheme="majorHAnsi" w:hAnsiTheme="majorHAnsi"/>
        </w:rPr>
        <w:t xml:space="preserve">that AFA </w:t>
      </w:r>
      <w:r w:rsidR="008C03F3" w:rsidRPr="00090304">
        <w:rPr>
          <w:rFonts w:asciiTheme="majorHAnsi" w:hAnsiTheme="majorHAnsi"/>
        </w:rPr>
        <w:t>made to ASEAN is to establish the ASEAN Farmers Advisory Council – to consult farmers on issues affecting them</w:t>
      </w:r>
      <w:r w:rsidRPr="00090304">
        <w:rPr>
          <w:rFonts w:asciiTheme="majorHAnsi" w:hAnsiTheme="majorHAnsi"/>
        </w:rPr>
        <w:t>. The proposal was pr</w:t>
      </w:r>
      <w:r w:rsidR="008C03F3" w:rsidRPr="00090304">
        <w:rPr>
          <w:rFonts w:asciiTheme="majorHAnsi" w:hAnsiTheme="majorHAnsi"/>
        </w:rPr>
        <w:t>esented to ASEAN, but ASEAN said to do it first at national level</w:t>
      </w:r>
      <w:r w:rsidRPr="00090304">
        <w:rPr>
          <w:rFonts w:asciiTheme="majorHAnsi" w:hAnsiTheme="majorHAnsi"/>
        </w:rPr>
        <w:t xml:space="preserve">. AFA </w:t>
      </w:r>
      <w:r w:rsidR="008C03F3" w:rsidRPr="00090304">
        <w:rPr>
          <w:rFonts w:asciiTheme="majorHAnsi" w:hAnsiTheme="majorHAnsi"/>
        </w:rPr>
        <w:t>can strategize with members</w:t>
      </w:r>
      <w:r w:rsidRPr="00090304">
        <w:rPr>
          <w:rFonts w:asciiTheme="majorHAnsi" w:hAnsiTheme="majorHAnsi"/>
        </w:rPr>
        <w:t xml:space="preserve"> on this. In the past, AFA </w:t>
      </w:r>
      <w:r w:rsidR="008C03F3" w:rsidRPr="00090304">
        <w:rPr>
          <w:rFonts w:asciiTheme="majorHAnsi" w:hAnsiTheme="majorHAnsi"/>
        </w:rPr>
        <w:t xml:space="preserve">tried to be accredited with ASEAN, but </w:t>
      </w:r>
      <w:r w:rsidRPr="00090304">
        <w:rPr>
          <w:rFonts w:asciiTheme="majorHAnsi" w:hAnsiTheme="majorHAnsi"/>
        </w:rPr>
        <w:t xml:space="preserve">it was not </w:t>
      </w:r>
      <w:r w:rsidR="008C03F3" w:rsidRPr="00090304">
        <w:rPr>
          <w:rFonts w:asciiTheme="majorHAnsi" w:hAnsiTheme="majorHAnsi"/>
        </w:rPr>
        <w:t>approve</w:t>
      </w:r>
      <w:r w:rsidRPr="00090304">
        <w:rPr>
          <w:rFonts w:asciiTheme="majorHAnsi" w:hAnsiTheme="majorHAnsi"/>
        </w:rPr>
        <w:t xml:space="preserve">d. An alternative is to </w:t>
      </w:r>
      <w:r w:rsidR="008C03F3" w:rsidRPr="00090304">
        <w:rPr>
          <w:rFonts w:asciiTheme="majorHAnsi" w:hAnsiTheme="majorHAnsi"/>
        </w:rPr>
        <w:t>establish AFA committees (e.g. AFA SEA, AFA SA, AFA C. Asia)</w:t>
      </w:r>
      <w:r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>There are priority areas for ASEAN integration</w:t>
      </w:r>
      <w:r w:rsidRPr="00090304">
        <w:rPr>
          <w:rFonts w:asciiTheme="majorHAnsi" w:hAnsiTheme="majorHAnsi"/>
        </w:rPr>
        <w:t xml:space="preserve"> and AFA </w:t>
      </w:r>
      <w:r w:rsidR="008C03F3" w:rsidRPr="00090304">
        <w:rPr>
          <w:rFonts w:asciiTheme="majorHAnsi" w:hAnsiTheme="majorHAnsi"/>
        </w:rPr>
        <w:t>need</w:t>
      </w:r>
      <w:r w:rsidRPr="00090304">
        <w:rPr>
          <w:rFonts w:asciiTheme="majorHAnsi" w:hAnsiTheme="majorHAnsi"/>
        </w:rPr>
        <w:t>s</w:t>
      </w:r>
      <w:r w:rsidR="008C03F3" w:rsidRPr="00090304">
        <w:rPr>
          <w:rFonts w:asciiTheme="majorHAnsi" w:hAnsiTheme="majorHAnsi"/>
        </w:rPr>
        <w:t xml:space="preserve"> to organize members (e.g. national rice farmers’ group and regional rice farmers’ gro</w:t>
      </w:r>
      <w:r w:rsidRPr="00090304">
        <w:rPr>
          <w:rFonts w:asciiTheme="majorHAnsi" w:hAnsiTheme="majorHAnsi"/>
        </w:rPr>
        <w:t>up) around these priority areas.</w:t>
      </w:r>
    </w:p>
    <w:p w14:paraId="308EA294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6AFFC548" w14:textId="77777777" w:rsidR="008C03F3" w:rsidRPr="00090304" w:rsidRDefault="003F441C" w:rsidP="003F441C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SOPHAL added that the A</w:t>
      </w:r>
      <w:r w:rsidR="008C03F3" w:rsidRPr="00090304">
        <w:rPr>
          <w:rFonts w:asciiTheme="majorHAnsi" w:hAnsiTheme="majorHAnsi"/>
        </w:rPr>
        <w:t>SEAN topic is very hot</w:t>
      </w:r>
      <w:r w:rsidRPr="00090304">
        <w:rPr>
          <w:rFonts w:asciiTheme="majorHAnsi" w:hAnsiTheme="majorHAnsi"/>
        </w:rPr>
        <w:t xml:space="preserve"> and because countries are </w:t>
      </w:r>
      <w:r w:rsidR="008C03F3" w:rsidRPr="00090304">
        <w:rPr>
          <w:rFonts w:asciiTheme="majorHAnsi" w:hAnsiTheme="majorHAnsi"/>
        </w:rPr>
        <w:t>nearing ASEAN integration</w:t>
      </w:r>
      <w:r w:rsidRPr="00090304">
        <w:rPr>
          <w:rFonts w:asciiTheme="majorHAnsi" w:hAnsiTheme="majorHAnsi"/>
        </w:rPr>
        <w:t xml:space="preserve">, AFA has to </w:t>
      </w:r>
      <w:r w:rsidR="008C03F3" w:rsidRPr="00090304">
        <w:rPr>
          <w:rFonts w:asciiTheme="majorHAnsi" w:hAnsiTheme="majorHAnsi"/>
        </w:rPr>
        <w:t xml:space="preserve">include </w:t>
      </w:r>
      <w:r w:rsidRPr="00090304">
        <w:rPr>
          <w:rFonts w:asciiTheme="majorHAnsi" w:hAnsiTheme="majorHAnsi"/>
        </w:rPr>
        <w:t xml:space="preserve">it </w:t>
      </w:r>
      <w:r w:rsidR="008C03F3" w:rsidRPr="00090304">
        <w:rPr>
          <w:rFonts w:asciiTheme="majorHAnsi" w:hAnsiTheme="majorHAnsi"/>
        </w:rPr>
        <w:t xml:space="preserve">in </w:t>
      </w:r>
      <w:r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plans for 2014-2015</w:t>
      </w:r>
      <w:r w:rsidRPr="00090304">
        <w:rPr>
          <w:rFonts w:asciiTheme="majorHAnsi" w:hAnsiTheme="majorHAnsi"/>
        </w:rPr>
        <w:t>.</w:t>
      </w:r>
    </w:p>
    <w:p w14:paraId="714039DD" w14:textId="77777777" w:rsidR="00090304" w:rsidRPr="00090304" w:rsidRDefault="00090304" w:rsidP="003F441C">
      <w:pPr>
        <w:pStyle w:val="NoSpacing"/>
        <w:rPr>
          <w:rFonts w:asciiTheme="majorHAnsi" w:hAnsiTheme="majorHAnsi"/>
        </w:rPr>
      </w:pPr>
    </w:p>
    <w:p w14:paraId="47F8C3E7" w14:textId="77777777" w:rsidR="00090304" w:rsidRPr="00090304" w:rsidRDefault="00090304" w:rsidP="003F441C">
      <w:pPr>
        <w:pStyle w:val="NoSpacing"/>
        <w:rPr>
          <w:rFonts w:asciiTheme="majorHAnsi" w:hAnsiTheme="majorHAnsi"/>
          <w:b/>
          <w:i/>
        </w:rPr>
      </w:pPr>
      <w:r w:rsidRPr="00090304">
        <w:rPr>
          <w:rFonts w:asciiTheme="majorHAnsi" w:hAnsiTheme="majorHAnsi"/>
          <w:b/>
          <w:i/>
        </w:rPr>
        <w:t>RESOLUTION 06-04: The Chairperson’s Report is confirmed.</w:t>
      </w:r>
    </w:p>
    <w:p w14:paraId="2D804F0F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2E65B9A2" w14:textId="77777777" w:rsidR="008C03F3" w:rsidRPr="00090304" w:rsidRDefault="00AD00A7" w:rsidP="008C03F3">
      <w:pPr>
        <w:pStyle w:val="NoSpacing"/>
        <w:rPr>
          <w:rFonts w:asciiTheme="majorHAnsi" w:hAnsiTheme="majorHAnsi"/>
          <w:b/>
          <w:u w:val="single"/>
        </w:rPr>
      </w:pPr>
      <w:r w:rsidRPr="00090304">
        <w:rPr>
          <w:rFonts w:asciiTheme="majorHAnsi" w:hAnsiTheme="majorHAnsi"/>
          <w:b/>
          <w:u w:val="single"/>
        </w:rPr>
        <w:t>9. Treasurer’s Report</w:t>
      </w:r>
    </w:p>
    <w:p w14:paraId="0F8F44C3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(See ppt and copy)</w:t>
      </w:r>
    </w:p>
    <w:p w14:paraId="064D9634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6988068E" w14:textId="77777777" w:rsidR="008C03F3" w:rsidRPr="00090304" w:rsidRDefault="00AD00A7" w:rsidP="00AD00A7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AFA Treasurer RIFAI presented the financial report. He said that he </w:t>
      </w:r>
      <w:r w:rsidR="008C03F3" w:rsidRPr="00090304">
        <w:rPr>
          <w:rFonts w:asciiTheme="majorHAnsi" w:hAnsiTheme="majorHAnsi"/>
        </w:rPr>
        <w:t>checked the finance report</w:t>
      </w:r>
      <w:r w:rsidRPr="00090304">
        <w:rPr>
          <w:rFonts w:asciiTheme="majorHAnsi" w:hAnsiTheme="majorHAnsi"/>
        </w:rPr>
        <w:t xml:space="preserve"> and f</w:t>
      </w:r>
      <w:r w:rsidR="008C03F3" w:rsidRPr="00090304">
        <w:rPr>
          <w:rFonts w:asciiTheme="majorHAnsi" w:hAnsiTheme="majorHAnsi"/>
        </w:rPr>
        <w:t xml:space="preserve">ound some discrepancies, but </w:t>
      </w:r>
      <w:r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substance and releases are correct</w:t>
      </w:r>
      <w:r w:rsidRPr="00090304">
        <w:rPr>
          <w:rFonts w:asciiTheme="majorHAnsi" w:hAnsiTheme="majorHAnsi"/>
        </w:rPr>
        <w:t xml:space="preserve">. He recommended that the </w:t>
      </w:r>
      <w:r w:rsidR="008C03F3" w:rsidRPr="00090304">
        <w:rPr>
          <w:rFonts w:asciiTheme="majorHAnsi" w:hAnsiTheme="majorHAnsi"/>
        </w:rPr>
        <w:t>finance report be approved on the condition that the discrepancies are corrected</w:t>
      </w:r>
      <w:r w:rsidRPr="00090304">
        <w:rPr>
          <w:rFonts w:asciiTheme="majorHAnsi" w:hAnsiTheme="majorHAnsi"/>
        </w:rPr>
        <w:t>.</w:t>
      </w:r>
    </w:p>
    <w:p w14:paraId="2270623C" w14:textId="77777777" w:rsidR="008C03F3" w:rsidRPr="00090304" w:rsidRDefault="008C03F3" w:rsidP="008C03F3">
      <w:pPr>
        <w:pStyle w:val="NoSpacing"/>
        <w:ind w:left="360"/>
        <w:rPr>
          <w:rFonts w:asciiTheme="majorHAnsi" w:hAnsiTheme="majorHAnsi"/>
        </w:rPr>
      </w:pPr>
    </w:p>
    <w:p w14:paraId="4C7559CF" w14:textId="77777777" w:rsidR="008C03F3" w:rsidRPr="00090304" w:rsidRDefault="00AD00A7" w:rsidP="00AD00A7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SOPHAL noted that t</w:t>
      </w:r>
      <w:r w:rsidR="008C03F3" w:rsidRPr="00090304">
        <w:rPr>
          <w:rFonts w:asciiTheme="majorHAnsi" w:hAnsiTheme="majorHAnsi"/>
        </w:rPr>
        <w:t>he financial report has become improved, simplified</w:t>
      </w:r>
      <w:r w:rsidRPr="00090304">
        <w:rPr>
          <w:rFonts w:asciiTheme="majorHAnsi" w:hAnsiTheme="majorHAnsi"/>
        </w:rPr>
        <w:t xml:space="preserve">, </w:t>
      </w:r>
      <w:r w:rsidR="008C03F3" w:rsidRPr="00090304">
        <w:rPr>
          <w:rFonts w:asciiTheme="majorHAnsi" w:hAnsiTheme="majorHAnsi"/>
        </w:rPr>
        <w:t>more farmer friendly</w:t>
      </w:r>
      <w:r w:rsidRPr="00090304">
        <w:rPr>
          <w:rFonts w:asciiTheme="majorHAnsi" w:hAnsiTheme="majorHAnsi"/>
        </w:rPr>
        <w:t xml:space="preserve"> and </w:t>
      </w:r>
      <w:r w:rsidR="008C03F3" w:rsidRPr="00090304">
        <w:rPr>
          <w:rFonts w:asciiTheme="majorHAnsi" w:hAnsiTheme="majorHAnsi"/>
        </w:rPr>
        <w:t>can be understood more easily</w:t>
      </w:r>
      <w:r w:rsidRPr="00090304">
        <w:rPr>
          <w:rFonts w:asciiTheme="majorHAnsi" w:hAnsiTheme="majorHAnsi"/>
        </w:rPr>
        <w:t>.</w:t>
      </w:r>
    </w:p>
    <w:p w14:paraId="4D033503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0F1593A0" w14:textId="77777777" w:rsidR="009E684C" w:rsidRPr="00090304" w:rsidRDefault="009E684C" w:rsidP="009E684C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lastRenderedPageBreak/>
        <w:t xml:space="preserve">The following questions </w:t>
      </w:r>
      <w:r w:rsidR="005917E2" w:rsidRPr="00090304">
        <w:rPr>
          <w:rFonts w:asciiTheme="majorHAnsi" w:hAnsiTheme="majorHAnsi"/>
        </w:rPr>
        <w:t xml:space="preserve">and comments </w:t>
      </w:r>
      <w:r w:rsidRPr="00090304">
        <w:rPr>
          <w:rFonts w:asciiTheme="majorHAnsi" w:hAnsiTheme="majorHAnsi"/>
        </w:rPr>
        <w:t>were raised on the financial report:</w:t>
      </w:r>
    </w:p>
    <w:p w14:paraId="49CD2B4E" w14:textId="77777777" w:rsidR="009E684C" w:rsidRPr="00090304" w:rsidRDefault="009E684C" w:rsidP="009E684C">
      <w:pPr>
        <w:pStyle w:val="NoSpacing"/>
        <w:rPr>
          <w:rFonts w:asciiTheme="majorHAnsi" w:hAnsiTheme="majorHAnsi"/>
        </w:rPr>
      </w:pPr>
    </w:p>
    <w:p w14:paraId="5F03226E" w14:textId="77777777" w:rsidR="008C03F3" w:rsidRPr="00090304" w:rsidRDefault="008C03F3" w:rsidP="006F30BB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Why PIFON?</w:t>
      </w:r>
      <w:r w:rsidR="009E684C" w:rsidRPr="00090304">
        <w:rPr>
          <w:rFonts w:asciiTheme="majorHAnsi" w:hAnsiTheme="majorHAnsi"/>
        </w:rPr>
        <w:t xml:space="preserve"> </w:t>
      </w:r>
      <w:r w:rsidR="008E323E" w:rsidRPr="00090304">
        <w:rPr>
          <w:rFonts w:asciiTheme="majorHAnsi" w:hAnsiTheme="majorHAnsi"/>
        </w:rPr>
        <w:t xml:space="preserve">- </w:t>
      </w:r>
      <w:r w:rsidR="009E684C" w:rsidRPr="00090304">
        <w:rPr>
          <w:rFonts w:asciiTheme="majorHAnsi" w:hAnsiTheme="majorHAnsi"/>
        </w:rPr>
        <w:t xml:space="preserve">Because </w:t>
      </w:r>
      <w:r w:rsidRPr="00090304">
        <w:rPr>
          <w:rFonts w:asciiTheme="majorHAnsi" w:hAnsiTheme="majorHAnsi"/>
        </w:rPr>
        <w:t>PIFON is SRIA for Pacific</w:t>
      </w:r>
      <w:r w:rsidR="009E684C" w:rsidRPr="00090304">
        <w:rPr>
          <w:rFonts w:asciiTheme="majorHAnsi" w:hAnsiTheme="majorHAnsi"/>
        </w:rPr>
        <w:t xml:space="preserve">, while </w:t>
      </w:r>
      <w:r w:rsidRPr="00090304">
        <w:rPr>
          <w:rFonts w:asciiTheme="majorHAnsi" w:hAnsiTheme="majorHAnsi"/>
        </w:rPr>
        <w:t>ANFPA is SRIA for South Asia</w:t>
      </w:r>
      <w:r w:rsidR="009E684C" w:rsidRPr="00090304">
        <w:rPr>
          <w:rFonts w:asciiTheme="majorHAnsi" w:hAnsiTheme="majorHAnsi"/>
        </w:rPr>
        <w:t xml:space="preserve"> and </w:t>
      </w:r>
      <w:r w:rsidRPr="00090304">
        <w:rPr>
          <w:rFonts w:asciiTheme="majorHAnsi" w:hAnsiTheme="majorHAnsi"/>
        </w:rPr>
        <w:t>AFA is SRIA for SEA</w:t>
      </w:r>
      <w:r w:rsidR="009E684C" w:rsidRPr="00090304">
        <w:rPr>
          <w:rFonts w:asciiTheme="majorHAnsi" w:hAnsiTheme="majorHAnsi"/>
        </w:rPr>
        <w:t>.</w:t>
      </w:r>
    </w:p>
    <w:p w14:paraId="164CC0A9" w14:textId="77777777" w:rsidR="008C03F3" w:rsidRPr="00090304" w:rsidRDefault="008C03F3" w:rsidP="006F30BB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Why </w:t>
      </w:r>
      <w:r w:rsidR="009E684C" w:rsidRPr="00090304">
        <w:rPr>
          <w:rFonts w:asciiTheme="majorHAnsi" w:hAnsiTheme="majorHAnsi"/>
        </w:rPr>
        <w:t xml:space="preserve">were the </w:t>
      </w:r>
      <w:r w:rsidR="000D7D3D" w:rsidRPr="00090304">
        <w:rPr>
          <w:rFonts w:asciiTheme="majorHAnsi" w:hAnsiTheme="majorHAnsi"/>
        </w:rPr>
        <w:t>release</w:t>
      </w:r>
      <w:r w:rsidRPr="00090304">
        <w:rPr>
          <w:rFonts w:asciiTheme="majorHAnsi" w:hAnsiTheme="majorHAnsi"/>
        </w:rPr>
        <w:t>s to some members small?</w:t>
      </w:r>
      <w:r w:rsidR="008E323E" w:rsidRPr="00090304">
        <w:rPr>
          <w:rFonts w:asciiTheme="majorHAnsi" w:hAnsiTheme="majorHAnsi"/>
        </w:rPr>
        <w:t xml:space="preserve"> - </w:t>
      </w:r>
      <w:r w:rsidR="009E684C" w:rsidRPr="00090304">
        <w:rPr>
          <w:rFonts w:asciiTheme="majorHAnsi" w:hAnsiTheme="majorHAnsi"/>
        </w:rPr>
        <w:t>Because it d</w:t>
      </w:r>
      <w:r w:rsidRPr="00090304">
        <w:rPr>
          <w:rFonts w:asciiTheme="majorHAnsi" w:hAnsiTheme="majorHAnsi"/>
        </w:rPr>
        <w:t>epends on activities they commit to</w:t>
      </w:r>
      <w:r w:rsidR="009E684C" w:rsidRPr="00090304">
        <w:rPr>
          <w:rFonts w:asciiTheme="majorHAnsi" w:hAnsiTheme="majorHAnsi"/>
        </w:rPr>
        <w:t>.</w:t>
      </w:r>
    </w:p>
    <w:p w14:paraId="1987E00D" w14:textId="77777777" w:rsidR="008C03F3" w:rsidRPr="00090304" w:rsidRDefault="000D7D3D" w:rsidP="006F30BB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What is the analysis of g</w:t>
      </w:r>
      <w:r w:rsidR="008C03F3" w:rsidRPr="00090304">
        <w:rPr>
          <w:rFonts w:asciiTheme="majorHAnsi" w:hAnsiTheme="majorHAnsi"/>
        </w:rPr>
        <w:t>rants versus membership fees</w:t>
      </w:r>
      <w:r w:rsidRPr="00090304">
        <w:rPr>
          <w:rFonts w:asciiTheme="majorHAnsi" w:hAnsiTheme="majorHAnsi"/>
        </w:rPr>
        <w:t>?</w:t>
      </w:r>
      <w:r w:rsidR="008E323E" w:rsidRPr="00090304">
        <w:rPr>
          <w:rFonts w:asciiTheme="majorHAnsi" w:hAnsiTheme="majorHAnsi"/>
        </w:rPr>
        <w:t xml:space="preserve"> - </w:t>
      </w:r>
      <w:r w:rsidRPr="00090304">
        <w:rPr>
          <w:rFonts w:asciiTheme="majorHAnsi" w:hAnsiTheme="majorHAnsi"/>
        </w:rPr>
        <w:t>It shows</w:t>
      </w:r>
      <w:r w:rsidR="008C03F3" w:rsidRPr="00090304">
        <w:rPr>
          <w:rFonts w:asciiTheme="majorHAnsi" w:hAnsiTheme="majorHAnsi"/>
        </w:rPr>
        <w:t xml:space="preserve"> we are grant-dependent</w:t>
      </w:r>
      <w:r w:rsidRPr="00090304">
        <w:rPr>
          <w:rFonts w:asciiTheme="majorHAnsi" w:hAnsiTheme="majorHAnsi"/>
        </w:rPr>
        <w:t>.</w:t>
      </w:r>
    </w:p>
    <w:p w14:paraId="0CAAFF3C" w14:textId="77777777" w:rsidR="008C03F3" w:rsidRPr="00090304" w:rsidRDefault="008C03F3" w:rsidP="006F30BB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What activities were the MTCP2 releases used for? (mainly for non-AFA member FOs)</w:t>
      </w:r>
      <w:r w:rsidR="008E323E" w:rsidRPr="00090304">
        <w:rPr>
          <w:rFonts w:asciiTheme="majorHAnsi" w:hAnsiTheme="majorHAnsi"/>
        </w:rPr>
        <w:t xml:space="preserve"> - </w:t>
      </w:r>
      <w:r w:rsidR="000D7D3D" w:rsidRPr="00090304">
        <w:rPr>
          <w:rFonts w:asciiTheme="majorHAnsi" w:hAnsiTheme="majorHAnsi"/>
        </w:rPr>
        <w:t xml:space="preserve">These were activities under the following </w:t>
      </w:r>
      <w:r w:rsidRPr="00090304">
        <w:rPr>
          <w:rFonts w:asciiTheme="majorHAnsi" w:hAnsiTheme="majorHAnsi"/>
        </w:rPr>
        <w:t>components:</w:t>
      </w:r>
      <w:r w:rsidR="000D7D3D" w:rsidRPr="00090304">
        <w:rPr>
          <w:rFonts w:asciiTheme="majorHAnsi" w:hAnsiTheme="majorHAnsi"/>
        </w:rPr>
        <w:t xml:space="preserve"> (1) </w:t>
      </w:r>
      <w:r w:rsidRPr="00090304">
        <w:rPr>
          <w:rFonts w:asciiTheme="majorHAnsi" w:hAnsiTheme="majorHAnsi"/>
        </w:rPr>
        <w:t>Strengthening FO</w:t>
      </w:r>
      <w:r w:rsidR="000D7D3D" w:rsidRPr="00090304">
        <w:rPr>
          <w:rFonts w:asciiTheme="majorHAnsi" w:hAnsiTheme="majorHAnsi"/>
        </w:rPr>
        <w:t>s</w:t>
      </w:r>
      <w:r w:rsidRPr="00090304">
        <w:rPr>
          <w:rFonts w:asciiTheme="majorHAnsi" w:hAnsiTheme="majorHAnsi"/>
        </w:rPr>
        <w:t xml:space="preserve"> – profiling, strategic planning</w:t>
      </w:r>
      <w:r w:rsidR="000D7D3D" w:rsidRPr="00090304">
        <w:rPr>
          <w:rFonts w:asciiTheme="majorHAnsi" w:hAnsiTheme="majorHAnsi"/>
        </w:rPr>
        <w:t xml:space="preserve">; (2) </w:t>
      </w:r>
      <w:r w:rsidRPr="00090304">
        <w:rPr>
          <w:rFonts w:asciiTheme="majorHAnsi" w:hAnsiTheme="majorHAnsi"/>
        </w:rPr>
        <w:t>Capacity building</w:t>
      </w:r>
      <w:r w:rsidR="000D7D3D" w:rsidRPr="00090304">
        <w:rPr>
          <w:rFonts w:asciiTheme="majorHAnsi" w:hAnsiTheme="majorHAnsi"/>
        </w:rPr>
        <w:t xml:space="preserve">; and, (3) </w:t>
      </w:r>
      <w:r w:rsidRPr="00090304">
        <w:rPr>
          <w:rFonts w:asciiTheme="majorHAnsi" w:hAnsiTheme="majorHAnsi"/>
        </w:rPr>
        <w:t>Policy advocacy – making proposals, lobbying</w:t>
      </w:r>
      <w:r w:rsidR="000D7D3D" w:rsidRPr="00090304">
        <w:rPr>
          <w:rFonts w:asciiTheme="majorHAnsi" w:hAnsiTheme="majorHAnsi"/>
        </w:rPr>
        <w:t>/</w:t>
      </w:r>
    </w:p>
    <w:p w14:paraId="170E503B" w14:textId="77777777" w:rsidR="008C03F3" w:rsidRPr="00090304" w:rsidRDefault="000D7D3D" w:rsidP="006F30BB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What were the b</w:t>
      </w:r>
      <w:r w:rsidR="008C03F3" w:rsidRPr="00090304">
        <w:rPr>
          <w:rFonts w:asciiTheme="majorHAnsi" w:hAnsiTheme="majorHAnsi"/>
        </w:rPr>
        <w:t xml:space="preserve">enefits </w:t>
      </w:r>
      <w:r w:rsidR="00C31D23" w:rsidRPr="00090304">
        <w:rPr>
          <w:rFonts w:asciiTheme="majorHAnsi" w:hAnsiTheme="majorHAnsi"/>
        </w:rPr>
        <w:t>of MTCP2</w:t>
      </w:r>
      <w:r w:rsidRPr="00090304">
        <w:rPr>
          <w:rFonts w:asciiTheme="majorHAnsi" w:hAnsiTheme="majorHAnsi"/>
        </w:rPr>
        <w:t xml:space="preserve"> </w:t>
      </w:r>
      <w:r w:rsidR="008C03F3" w:rsidRPr="00090304">
        <w:rPr>
          <w:rFonts w:asciiTheme="majorHAnsi" w:hAnsiTheme="majorHAnsi"/>
        </w:rPr>
        <w:t>to AFA?</w:t>
      </w:r>
      <w:r w:rsidR="008E323E" w:rsidRPr="00090304">
        <w:rPr>
          <w:rFonts w:asciiTheme="majorHAnsi" w:hAnsiTheme="majorHAnsi"/>
        </w:rPr>
        <w:t xml:space="preserve"> - </w:t>
      </w:r>
      <w:r w:rsidRPr="00090304">
        <w:rPr>
          <w:rFonts w:asciiTheme="majorHAnsi" w:hAnsiTheme="majorHAnsi"/>
        </w:rPr>
        <w:t xml:space="preserve">Benefits include </w:t>
      </w:r>
      <w:r w:rsidR="008C03F3" w:rsidRPr="00090304">
        <w:rPr>
          <w:rFonts w:asciiTheme="majorHAnsi" w:hAnsiTheme="majorHAnsi"/>
        </w:rPr>
        <w:t>promoting cooperation with other FOs</w:t>
      </w:r>
      <w:r w:rsidRPr="00090304">
        <w:rPr>
          <w:rFonts w:asciiTheme="majorHAnsi" w:hAnsiTheme="majorHAnsi"/>
        </w:rPr>
        <w:t xml:space="preserve">. It is </w:t>
      </w:r>
      <w:r w:rsidR="008C03F3" w:rsidRPr="00090304">
        <w:rPr>
          <w:rFonts w:asciiTheme="majorHAnsi" w:hAnsiTheme="majorHAnsi"/>
        </w:rPr>
        <w:t>also our way of helping other FOs</w:t>
      </w:r>
      <w:r w:rsidRPr="00090304">
        <w:rPr>
          <w:rFonts w:asciiTheme="majorHAnsi" w:hAnsiTheme="majorHAnsi"/>
        </w:rPr>
        <w:t xml:space="preserve">. It is also </w:t>
      </w:r>
      <w:r w:rsidR="008C03F3" w:rsidRPr="00090304">
        <w:rPr>
          <w:rFonts w:asciiTheme="majorHAnsi" w:hAnsiTheme="majorHAnsi"/>
        </w:rPr>
        <w:t>our way of knowing other FOs (potential members)</w:t>
      </w:r>
      <w:r w:rsidRPr="00090304">
        <w:rPr>
          <w:rFonts w:asciiTheme="majorHAnsi" w:hAnsiTheme="majorHAnsi"/>
        </w:rPr>
        <w:t>.</w:t>
      </w:r>
    </w:p>
    <w:p w14:paraId="1B289A16" w14:textId="77777777" w:rsidR="008C03F3" w:rsidRPr="00090304" w:rsidRDefault="000D7D3D" w:rsidP="006F30BB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What was the e</w:t>
      </w:r>
      <w:r w:rsidR="008C03F3" w:rsidRPr="00090304">
        <w:rPr>
          <w:rFonts w:asciiTheme="majorHAnsi" w:hAnsiTheme="majorHAnsi"/>
        </w:rPr>
        <w:t>ffectivity of investments?</w:t>
      </w:r>
      <w:r w:rsidR="008E323E" w:rsidRPr="00090304">
        <w:rPr>
          <w:rFonts w:asciiTheme="majorHAnsi" w:hAnsiTheme="majorHAnsi"/>
        </w:rPr>
        <w:t xml:space="preserve"> - T</w:t>
      </w:r>
      <w:r w:rsidR="005917E2" w:rsidRPr="00090304">
        <w:rPr>
          <w:rFonts w:asciiTheme="majorHAnsi" w:hAnsiTheme="majorHAnsi"/>
        </w:rPr>
        <w:t>here is a n</w:t>
      </w:r>
      <w:r w:rsidR="008C03F3" w:rsidRPr="00090304">
        <w:rPr>
          <w:rFonts w:asciiTheme="majorHAnsi" w:hAnsiTheme="majorHAnsi"/>
        </w:rPr>
        <w:t>eed to monitor/get reports</w:t>
      </w:r>
      <w:r w:rsidR="005917E2" w:rsidRPr="00090304">
        <w:rPr>
          <w:rFonts w:asciiTheme="majorHAnsi" w:hAnsiTheme="majorHAnsi"/>
        </w:rPr>
        <w:t xml:space="preserve">. This was </w:t>
      </w:r>
      <w:r w:rsidR="008C03F3" w:rsidRPr="00090304">
        <w:rPr>
          <w:rFonts w:asciiTheme="majorHAnsi" w:hAnsiTheme="majorHAnsi"/>
        </w:rPr>
        <w:t>started this quarter</w:t>
      </w:r>
      <w:r w:rsidR="005917E2" w:rsidRPr="00090304">
        <w:rPr>
          <w:rFonts w:asciiTheme="majorHAnsi" w:hAnsiTheme="majorHAnsi"/>
        </w:rPr>
        <w:t>.</w:t>
      </w:r>
    </w:p>
    <w:p w14:paraId="7FAC0FBC" w14:textId="77777777" w:rsidR="008C03F3" w:rsidRPr="00090304" w:rsidRDefault="008C03F3" w:rsidP="006F30BB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Did the FOs consult AFA for their activities?</w:t>
      </w:r>
      <w:r w:rsidR="008E323E" w:rsidRPr="00090304">
        <w:rPr>
          <w:rFonts w:asciiTheme="majorHAnsi" w:hAnsiTheme="majorHAnsi"/>
        </w:rPr>
        <w:t xml:space="preserve"> - </w:t>
      </w:r>
      <w:r w:rsidRPr="00090304">
        <w:rPr>
          <w:rFonts w:asciiTheme="majorHAnsi" w:hAnsiTheme="majorHAnsi"/>
        </w:rPr>
        <w:t>At national level, FOs plan their own activities</w:t>
      </w:r>
      <w:r w:rsidR="005917E2" w:rsidRPr="00090304">
        <w:rPr>
          <w:rFonts w:asciiTheme="majorHAnsi" w:hAnsiTheme="majorHAnsi"/>
        </w:rPr>
        <w:t xml:space="preserve"> -- e</w:t>
      </w:r>
      <w:r w:rsidRPr="00090304">
        <w:rPr>
          <w:rFonts w:asciiTheme="majorHAnsi" w:hAnsiTheme="majorHAnsi"/>
        </w:rPr>
        <w:t xml:space="preserve">.g. Indonesia (WAMTI, API, SPI) </w:t>
      </w:r>
      <w:r w:rsidR="005917E2" w:rsidRPr="00090304">
        <w:rPr>
          <w:rFonts w:asciiTheme="majorHAnsi" w:hAnsiTheme="majorHAnsi"/>
        </w:rPr>
        <w:t xml:space="preserve">– and they </w:t>
      </w:r>
      <w:r w:rsidRPr="00090304">
        <w:rPr>
          <w:rFonts w:asciiTheme="majorHAnsi" w:hAnsiTheme="majorHAnsi"/>
        </w:rPr>
        <w:t xml:space="preserve">decide what to do, following </w:t>
      </w:r>
      <w:r w:rsidR="005917E2" w:rsidRPr="00090304">
        <w:rPr>
          <w:rFonts w:asciiTheme="majorHAnsi" w:hAnsiTheme="majorHAnsi"/>
        </w:rPr>
        <w:t xml:space="preserve">the </w:t>
      </w:r>
      <w:r w:rsidRPr="00090304">
        <w:rPr>
          <w:rFonts w:asciiTheme="majorHAnsi" w:hAnsiTheme="majorHAnsi"/>
        </w:rPr>
        <w:t>program components</w:t>
      </w:r>
      <w:r w:rsidR="005917E2" w:rsidRPr="00090304">
        <w:rPr>
          <w:rFonts w:asciiTheme="majorHAnsi" w:hAnsiTheme="majorHAnsi"/>
        </w:rPr>
        <w:t xml:space="preserve">. </w:t>
      </w:r>
      <w:r w:rsidRPr="00090304">
        <w:rPr>
          <w:rFonts w:asciiTheme="majorHAnsi" w:hAnsiTheme="majorHAnsi"/>
        </w:rPr>
        <w:t>AFA members can benefit if they participate actively and engage in the project</w:t>
      </w:r>
      <w:r w:rsidR="005917E2" w:rsidRPr="00090304">
        <w:rPr>
          <w:rFonts w:asciiTheme="majorHAnsi" w:hAnsiTheme="majorHAnsi"/>
        </w:rPr>
        <w:t>.</w:t>
      </w:r>
    </w:p>
    <w:p w14:paraId="06E4A606" w14:textId="77777777" w:rsidR="008C03F3" w:rsidRPr="00090304" w:rsidRDefault="008C03F3" w:rsidP="006F30BB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We have responsibility for other FOs, but </w:t>
      </w:r>
      <w:r w:rsidR="005917E2" w:rsidRPr="00090304">
        <w:rPr>
          <w:rFonts w:asciiTheme="majorHAnsi" w:hAnsiTheme="majorHAnsi"/>
        </w:rPr>
        <w:t xml:space="preserve">isn’t it </w:t>
      </w:r>
      <w:r w:rsidRPr="00090304">
        <w:rPr>
          <w:rFonts w:asciiTheme="majorHAnsi" w:hAnsiTheme="majorHAnsi"/>
        </w:rPr>
        <w:t>better to spend money for AFA members who are influential in their countries</w:t>
      </w:r>
      <w:r w:rsidR="005917E2" w:rsidRPr="00090304">
        <w:rPr>
          <w:rFonts w:asciiTheme="majorHAnsi" w:hAnsiTheme="majorHAnsi"/>
        </w:rPr>
        <w:t>?</w:t>
      </w:r>
      <w:r w:rsidR="008E323E" w:rsidRPr="00090304">
        <w:rPr>
          <w:rFonts w:asciiTheme="majorHAnsi" w:hAnsiTheme="majorHAnsi"/>
        </w:rPr>
        <w:t xml:space="preserve"> - </w:t>
      </w:r>
      <w:r w:rsidR="005917E2" w:rsidRPr="00090304">
        <w:rPr>
          <w:rFonts w:asciiTheme="majorHAnsi" w:hAnsiTheme="majorHAnsi"/>
        </w:rPr>
        <w:t xml:space="preserve">It depends on the situation of members. For example, there was a </w:t>
      </w:r>
      <w:r w:rsidRPr="00090304">
        <w:rPr>
          <w:rFonts w:asciiTheme="majorHAnsi" w:hAnsiTheme="majorHAnsi"/>
        </w:rPr>
        <w:t xml:space="preserve">1,000 USD support for IYFF calendar </w:t>
      </w:r>
      <w:r w:rsidR="005917E2" w:rsidRPr="00090304">
        <w:rPr>
          <w:rFonts w:asciiTheme="majorHAnsi" w:hAnsiTheme="majorHAnsi"/>
        </w:rPr>
        <w:t xml:space="preserve">which was not </w:t>
      </w:r>
      <w:r w:rsidRPr="00090304">
        <w:rPr>
          <w:rFonts w:asciiTheme="majorHAnsi" w:hAnsiTheme="majorHAnsi"/>
        </w:rPr>
        <w:t xml:space="preserve">used by KAFF </w:t>
      </w:r>
      <w:r w:rsidR="005917E2" w:rsidRPr="00090304">
        <w:rPr>
          <w:rFonts w:asciiTheme="majorHAnsi" w:hAnsiTheme="majorHAnsi"/>
        </w:rPr>
        <w:t xml:space="preserve">because it </w:t>
      </w:r>
      <w:r w:rsidRPr="00090304">
        <w:rPr>
          <w:rFonts w:asciiTheme="majorHAnsi" w:hAnsiTheme="majorHAnsi"/>
        </w:rPr>
        <w:t>costs a lot more in Korea</w:t>
      </w:r>
      <w:r w:rsidR="005917E2" w:rsidRPr="00090304">
        <w:rPr>
          <w:rFonts w:asciiTheme="majorHAnsi" w:hAnsiTheme="majorHAnsi"/>
        </w:rPr>
        <w:t xml:space="preserve">. </w:t>
      </w:r>
      <w:r w:rsidRPr="00090304">
        <w:rPr>
          <w:rFonts w:asciiTheme="majorHAnsi" w:hAnsiTheme="majorHAnsi"/>
        </w:rPr>
        <w:t>Other projects from AFA more useful</w:t>
      </w:r>
      <w:r w:rsidR="005917E2" w:rsidRPr="00090304">
        <w:rPr>
          <w:rFonts w:asciiTheme="majorHAnsi" w:hAnsiTheme="majorHAnsi"/>
        </w:rPr>
        <w:t xml:space="preserve"> for them.</w:t>
      </w:r>
    </w:p>
    <w:p w14:paraId="0CC1D813" w14:textId="77777777" w:rsidR="008C03F3" w:rsidRPr="00090304" w:rsidRDefault="005917E2" w:rsidP="006F30BB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What are the o</w:t>
      </w:r>
      <w:r w:rsidR="008C03F3" w:rsidRPr="00090304">
        <w:rPr>
          <w:rFonts w:asciiTheme="majorHAnsi" w:hAnsiTheme="majorHAnsi"/>
        </w:rPr>
        <w:t>ther benefits of MTCP2</w:t>
      </w:r>
      <w:r w:rsidRPr="00090304">
        <w:rPr>
          <w:rFonts w:asciiTheme="majorHAnsi" w:hAnsiTheme="majorHAnsi"/>
        </w:rPr>
        <w:t>?</w:t>
      </w:r>
      <w:r w:rsidR="008E323E" w:rsidRPr="00090304">
        <w:rPr>
          <w:rFonts w:asciiTheme="majorHAnsi" w:hAnsiTheme="majorHAnsi"/>
        </w:rPr>
        <w:t xml:space="preserve"> - </w:t>
      </w:r>
      <w:r w:rsidRPr="00090304">
        <w:rPr>
          <w:rFonts w:asciiTheme="majorHAnsi" w:hAnsiTheme="majorHAnsi"/>
        </w:rPr>
        <w:t>It p</w:t>
      </w:r>
      <w:r w:rsidR="008C03F3" w:rsidRPr="00090304">
        <w:rPr>
          <w:rFonts w:asciiTheme="majorHAnsi" w:hAnsiTheme="majorHAnsi"/>
        </w:rPr>
        <w:t>rovides 50% of secreta</w:t>
      </w:r>
      <w:r w:rsidRPr="00090304">
        <w:rPr>
          <w:rFonts w:asciiTheme="majorHAnsi" w:hAnsiTheme="majorHAnsi"/>
        </w:rPr>
        <w:t>riat operation for next 5 years. It also h</w:t>
      </w:r>
      <w:r w:rsidR="008C03F3" w:rsidRPr="00090304">
        <w:rPr>
          <w:rFonts w:asciiTheme="majorHAnsi" w:hAnsiTheme="majorHAnsi"/>
        </w:rPr>
        <w:t xml:space="preserve">elps </w:t>
      </w:r>
      <w:r w:rsidRPr="00090304">
        <w:rPr>
          <w:rFonts w:asciiTheme="majorHAnsi" w:hAnsiTheme="majorHAnsi"/>
        </w:rPr>
        <w:t xml:space="preserve">AFA </w:t>
      </w:r>
      <w:r w:rsidR="008C03F3" w:rsidRPr="00090304">
        <w:rPr>
          <w:rFonts w:asciiTheme="majorHAnsi" w:hAnsiTheme="majorHAnsi"/>
        </w:rPr>
        <w:t>establish track record, qualify for funding (show that FOs can handle big money) – e.g. EU looks for FO capacity to manage big projects</w:t>
      </w:r>
      <w:r w:rsidR="00DB707B" w:rsidRPr="00090304">
        <w:rPr>
          <w:rFonts w:asciiTheme="majorHAnsi" w:hAnsiTheme="majorHAnsi"/>
        </w:rPr>
        <w:t xml:space="preserve">. AFA </w:t>
      </w:r>
      <w:r w:rsidR="008C03F3" w:rsidRPr="00090304">
        <w:rPr>
          <w:rFonts w:asciiTheme="majorHAnsi" w:hAnsiTheme="majorHAnsi"/>
        </w:rPr>
        <w:t xml:space="preserve">can use </w:t>
      </w:r>
      <w:r w:rsidR="00DB707B"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money to leverage or negotiate for other projects – e.g. can ask CSA, AsiaDHRRA for additional fund for ASEAN work</w:t>
      </w:r>
      <w:r w:rsidR="00DB707B" w:rsidRPr="00090304">
        <w:rPr>
          <w:rFonts w:asciiTheme="majorHAnsi" w:hAnsiTheme="majorHAnsi"/>
        </w:rPr>
        <w:t>.</w:t>
      </w:r>
    </w:p>
    <w:p w14:paraId="038B049B" w14:textId="77777777" w:rsidR="008C03F3" w:rsidRPr="00090304" w:rsidRDefault="00DB707B" w:rsidP="006F30BB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W</w:t>
      </w:r>
      <w:r w:rsidR="008C03F3" w:rsidRPr="00090304">
        <w:rPr>
          <w:rFonts w:asciiTheme="majorHAnsi" w:hAnsiTheme="majorHAnsi"/>
        </w:rPr>
        <w:t xml:space="preserve">ere these issues and agenda discussed in </w:t>
      </w:r>
      <w:r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5</w:t>
      </w:r>
      <w:r w:rsidR="008C03F3" w:rsidRPr="00090304">
        <w:rPr>
          <w:rFonts w:asciiTheme="majorHAnsi" w:hAnsiTheme="majorHAnsi"/>
          <w:vertAlign w:val="superscript"/>
        </w:rPr>
        <w:t>th</w:t>
      </w:r>
      <w:r w:rsidR="008C03F3" w:rsidRPr="00090304">
        <w:rPr>
          <w:rFonts w:asciiTheme="majorHAnsi" w:hAnsiTheme="majorHAnsi"/>
        </w:rPr>
        <w:t xml:space="preserve"> AFA GA?</w:t>
      </w:r>
      <w:r w:rsidR="008E323E" w:rsidRPr="00090304">
        <w:rPr>
          <w:rFonts w:asciiTheme="majorHAnsi" w:hAnsiTheme="majorHAnsi"/>
        </w:rPr>
        <w:t xml:space="preserve"> - </w:t>
      </w:r>
      <w:r w:rsidR="008C03F3" w:rsidRPr="00090304">
        <w:rPr>
          <w:rFonts w:asciiTheme="majorHAnsi" w:hAnsiTheme="majorHAnsi"/>
        </w:rPr>
        <w:t xml:space="preserve">MTCP </w:t>
      </w:r>
      <w:r w:rsidR="00A657EF" w:rsidRPr="00090304">
        <w:rPr>
          <w:rFonts w:asciiTheme="majorHAnsi" w:hAnsiTheme="majorHAnsi"/>
        </w:rPr>
        <w:t xml:space="preserve">has been </w:t>
      </w:r>
      <w:r w:rsidR="008C03F3" w:rsidRPr="00090304">
        <w:rPr>
          <w:rFonts w:asciiTheme="majorHAnsi" w:hAnsiTheme="majorHAnsi"/>
        </w:rPr>
        <w:t>running since 2010 (MTCP1)</w:t>
      </w:r>
      <w:r w:rsidR="00A657EF" w:rsidRPr="00090304">
        <w:rPr>
          <w:rFonts w:asciiTheme="majorHAnsi" w:hAnsiTheme="majorHAnsi"/>
        </w:rPr>
        <w:t xml:space="preserve">. MTCP1 </w:t>
      </w:r>
      <w:r w:rsidR="00964A9D" w:rsidRPr="00090304">
        <w:rPr>
          <w:rFonts w:asciiTheme="majorHAnsi" w:hAnsiTheme="majorHAnsi"/>
        </w:rPr>
        <w:t>n</w:t>
      </w:r>
      <w:r w:rsidR="008C03F3" w:rsidRPr="00090304">
        <w:rPr>
          <w:rFonts w:asciiTheme="majorHAnsi" w:hAnsiTheme="majorHAnsi"/>
        </w:rPr>
        <w:t xml:space="preserve">egotiations started in 2006, after </w:t>
      </w:r>
      <w:r w:rsidR="00964A9D"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global farmers</w:t>
      </w:r>
      <w:r w:rsidR="00A657EF" w:rsidRPr="00090304">
        <w:rPr>
          <w:rFonts w:asciiTheme="majorHAnsi" w:hAnsiTheme="majorHAnsi"/>
        </w:rPr>
        <w:t>’</w:t>
      </w:r>
      <w:r w:rsidR="008C03F3" w:rsidRPr="00090304">
        <w:rPr>
          <w:rFonts w:asciiTheme="majorHAnsi" w:hAnsiTheme="majorHAnsi"/>
        </w:rPr>
        <w:t xml:space="preserve"> forum</w:t>
      </w:r>
      <w:r w:rsidR="00A657EF"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>AFA Execom decided to bid for MTCP1 (KAFF Chair Mr. Seo strongly urged AFA)</w:t>
      </w:r>
      <w:r w:rsidR="00CA7DF7" w:rsidRPr="00090304">
        <w:rPr>
          <w:rFonts w:asciiTheme="majorHAnsi" w:hAnsiTheme="majorHAnsi"/>
        </w:rPr>
        <w:t>, b</w:t>
      </w:r>
      <w:r w:rsidR="008C03F3" w:rsidRPr="00090304">
        <w:rPr>
          <w:rFonts w:asciiTheme="majorHAnsi" w:hAnsiTheme="majorHAnsi"/>
        </w:rPr>
        <w:t>ut AFA did not get money due to disunity among FOs</w:t>
      </w:r>
      <w:r w:rsidR="00CA7DF7" w:rsidRPr="00090304">
        <w:rPr>
          <w:rFonts w:asciiTheme="majorHAnsi" w:hAnsiTheme="majorHAnsi"/>
        </w:rPr>
        <w:t>.</w:t>
      </w:r>
    </w:p>
    <w:p w14:paraId="073C6E87" w14:textId="77777777" w:rsidR="008C03F3" w:rsidRPr="00090304" w:rsidRDefault="008C03F3" w:rsidP="006F30BB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What were the regional events?</w:t>
      </w:r>
      <w:r w:rsidR="008E323E" w:rsidRPr="00090304">
        <w:rPr>
          <w:rFonts w:asciiTheme="majorHAnsi" w:hAnsiTheme="majorHAnsi"/>
        </w:rPr>
        <w:t xml:space="preserve"> - </w:t>
      </w:r>
      <w:r w:rsidR="00CA7DF7" w:rsidRPr="00090304">
        <w:rPr>
          <w:rFonts w:asciiTheme="majorHAnsi" w:hAnsiTheme="majorHAnsi"/>
        </w:rPr>
        <w:t>These were m</w:t>
      </w:r>
      <w:r w:rsidRPr="00090304">
        <w:rPr>
          <w:rFonts w:asciiTheme="majorHAnsi" w:hAnsiTheme="majorHAnsi"/>
        </w:rPr>
        <w:t>eetings and conferences of AFA with members</w:t>
      </w:r>
      <w:r w:rsidR="00CA7DF7" w:rsidRPr="00090304">
        <w:rPr>
          <w:rFonts w:asciiTheme="majorHAnsi" w:hAnsiTheme="majorHAnsi"/>
        </w:rPr>
        <w:t>.</w:t>
      </w:r>
    </w:p>
    <w:p w14:paraId="3468D7B5" w14:textId="77777777" w:rsidR="008C03F3" w:rsidRPr="00090304" w:rsidRDefault="008C03F3" w:rsidP="006F30BB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What is the difference between grants and donations?</w:t>
      </w:r>
      <w:r w:rsidR="008E323E" w:rsidRPr="00090304">
        <w:rPr>
          <w:rFonts w:asciiTheme="majorHAnsi" w:hAnsiTheme="majorHAnsi"/>
        </w:rPr>
        <w:t xml:space="preserve"> - </w:t>
      </w:r>
      <w:r w:rsidR="00CA7DF7" w:rsidRPr="00090304">
        <w:rPr>
          <w:rFonts w:asciiTheme="majorHAnsi" w:hAnsiTheme="majorHAnsi"/>
        </w:rPr>
        <w:t>Grants are m</w:t>
      </w:r>
      <w:r w:rsidRPr="00090304">
        <w:rPr>
          <w:rFonts w:asciiTheme="majorHAnsi" w:hAnsiTheme="majorHAnsi"/>
        </w:rPr>
        <w:t>ore than 10,000 USD</w:t>
      </w:r>
      <w:r w:rsidR="00CA7DF7" w:rsidRPr="00090304">
        <w:rPr>
          <w:rFonts w:asciiTheme="majorHAnsi" w:hAnsiTheme="majorHAnsi"/>
        </w:rPr>
        <w:t>, while donations are l</w:t>
      </w:r>
      <w:r w:rsidRPr="00090304">
        <w:rPr>
          <w:rFonts w:asciiTheme="majorHAnsi" w:hAnsiTheme="majorHAnsi"/>
        </w:rPr>
        <w:t>ess than 10,000 USD</w:t>
      </w:r>
      <w:r w:rsidR="00CA7DF7" w:rsidRPr="00090304">
        <w:rPr>
          <w:rFonts w:asciiTheme="majorHAnsi" w:hAnsiTheme="majorHAnsi"/>
        </w:rPr>
        <w:t>.</w:t>
      </w:r>
    </w:p>
    <w:p w14:paraId="35280A1B" w14:textId="77777777" w:rsidR="008C03F3" w:rsidRPr="00090304" w:rsidRDefault="008C03F3" w:rsidP="006F30BB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Does AFA have a say on which FOs receive MTCP2 money and for what purpose? Were AFA members consulted or made aware of the choice?</w:t>
      </w:r>
      <w:r w:rsidR="008E323E" w:rsidRPr="00090304">
        <w:rPr>
          <w:rFonts w:asciiTheme="majorHAnsi" w:hAnsiTheme="majorHAnsi"/>
        </w:rPr>
        <w:t xml:space="preserve"> - </w:t>
      </w:r>
      <w:r w:rsidRPr="00090304">
        <w:rPr>
          <w:rFonts w:asciiTheme="majorHAnsi" w:hAnsiTheme="majorHAnsi"/>
        </w:rPr>
        <w:t>It is IFAD which chose the RIA and SRIA through bidding among FOs</w:t>
      </w:r>
      <w:r w:rsidR="00B60C7C" w:rsidRPr="00090304">
        <w:rPr>
          <w:rFonts w:asciiTheme="majorHAnsi" w:hAnsiTheme="majorHAnsi"/>
        </w:rPr>
        <w:t>. The n</w:t>
      </w:r>
      <w:r w:rsidRPr="00090304">
        <w:rPr>
          <w:rFonts w:asciiTheme="majorHAnsi" w:hAnsiTheme="majorHAnsi"/>
        </w:rPr>
        <w:t xml:space="preserve">ational FOs chose </w:t>
      </w:r>
      <w:r w:rsidR="00B60C7C" w:rsidRPr="00090304">
        <w:rPr>
          <w:rFonts w:asciiTheme="majorHAnsi" w:hAnsiTheme="majorHAnsi"/>
        </w:rPr>
        <w:t xml:space="preserve">the </w:t>
      </w:r>
      <w:r w:rsidRPr="00090304">
        <w:rPr>
          <w:rFonts w:asciiTheme="majorHAnsi" w:hAnsiTheme="majorHAnsi"/>
        </w:rPr>
        <w:t>NIAs</w:t>
      </w:r>
      <w:r w:rsidR="00B60C7C" w:rsidRPr="00090304">
        <w:rPr>
          <w:rFonts w:asciiTheme="majorHAnsi" w:hAnsiTheme="majorHAnsi"/>
        </w:rPr>
        <w:t>.</w:t>
      </w:r>
    </w:p>
    <w:p w14:paraId="5C186EFF" w14:textId="77777777" w:rsidR="008C03F3" w:rsidRPr="00090304" w:rsidRDefault="008C03F3" w:rsidP="006F30BB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Why is MTCP2 money included in </w:t>
      </w:r>
      <w:r w:rsidR="00B60C7C" w:rsidRPr="00090304">
        <w:rPr>
          <w:rFonts w:asciiTheme="majorHAnsi" w:hAnsiTheme="majorHAnsi"/>
        </w:rPr>
        <w:t xml:space="preserve">the </w:t>
      </w:r>
      <w:r w:rsidRPr="00090304">
        <w:rPr>
          <w:rFonts w:asciiTheme="majorHAnsi" w:hAnsiTheme="majorHAnsi"/>
        </w:rPr>
        <w:t xml:space="preserve">finance report? </w:t>
      </w:r>
      <w:r w:rsidR="008E323E" w:rsidRPr="00090304">
        <w:rPr>
          <w:rFonts w:asciiTheme="majorHAnsi" w:hAnsiTheme="majorHAnsi"/>
        </w:rPr>
        <w:t xml:space="preserve"> - </w:t>
      </w:r>
      <w:r w:rsidRPr="00090304">
        <w:rPr>
          <w:rFonts w:asciiTheme="majorHAnsi" w:hAnsiTheme="majorHAnsi"/>
        </w:rPr>
        <w:t>It should be in a separate report.</w:t>
      </w:r>
    </w:p>
    <w:p w14:paraId="30670787" w14:textId="77777777" w:rsidR="008C03F3" w:rsidRPr="00090304" w:rsidRDefault="008C03F3" w:rsidP="00DC37F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090304">
        <w:rPr>
          <w:rFonts w:asciiTheme="majorHAnsi" w:hAnsiTheme="majorHAnsi"/>
        </w:rPr>
        <w:t>We are aware of the time, but there are many new members with questions</w:t>
      </w:r>
      <w:r w:rsidR="00B60C7C" w:rsidRPr="00090304">
        <w:rPr>
          <w:rFonts w:asciiTheme="majorHAnsi" w:hAnsiTheme="majorHAnsi"/>
        </w:rPr>
        <w:t xml:space="preserve">. It is </w:t>
      </w:r>
      <w:r w:rsidRPr="00090304">
        <w:rPr>
          <w:rFonts w:asciiTheme="majorHAnsi" w:hAnsiTheme="majorHAnsi"/>
        </w:rPr>
        <w:t xml:space="preserve">not </w:t>
      </w:r>
      <w:r w:rsidR="00B60C7C" w:rsidRPr="00090304">
        <w:rPr>
          <w:rFonts w:asciiTheme="majorHAnsi" w:hAnsiTheme="majorHAnsi"/>
        </w:rPr>
        <w:t xml:space="preserve">all very </w:t>
      </w:r>
      <w:r w:rsidRPr="00090304">
        <w:rPr>
          <w:rFonts w:asciiTheme="majorHAnsi" w:hAnsiTheme="majorHAnsi"/>
        </w:rPr>
        <w:t>clear</w:t>
      </w:r>
      <w:r w:rsidR="00B60C7C" w:rsidRPr="00090304">
        <w:rPr>
          <w:rFonts w:asciiTheme="majorHAnsi" w:hAnsiTheme="majorHAnsi"/>
        </w:rPr>
        <w:t>,</w:t>
      </w:r>
      <w:r w:rsidRPr="00090304">
        <w:rPr>
          <w:rFonts w:asciiTheme="majorHAnsi" w:hAnsiTheme="majorHAnsi"/>
        </w:rPr>
        <w:t xml:space="preserve"> so it leads to suspicions</w:t>
      </w:r>
      <w:r w:rsidR="00B60C7C" w:rsidRPr="00090304">
        <w:rPr>
          <w:rFonts w:asciiTheme="majorHAnsi" w:hAnsiTheme="majorHAnsi"/>
        </w:rPr>
        <w:t>.</w:t>
      </w:r>
      <w:r w:rsidR="00C31D23" w:rsidRPr="00090304">
        <w:rPr>
          <w:rFonts w:asciiTheme="majorHAnsi" w:hAnsiTheme="majorHAnsi"/>
        </w:rPr>
        <w:t xml:space="preserve"> </w:t>
      </w:r>
      <w:r w:rsidRPr="00090304">
        <w:rPr>
          <w:rFonts w:asciiTheme="majorHAnsi" w:hAnsiTheme="majorHAnsi"/>
        </w:rPr>
        <w:t xml:space="preserve">We </w:t>
      </w:r>
      <w:r w:rsidR="00C31D23" w:rsidRPr="00090304">
        <w:rPr>
          <w:rFonts w:asciiTheme="majorHAnsi" w:hAnsiTheme="majorHAnsi"/>
        </w:rPr>
        <w:t>apologize if we seem aggressive. W</w:t>
      </w:r>
      <w:r w:rsidRPr="00090304">
        <w:rPr>
          <w:rFonts w:asciiTheme="majorHAnsi" w:hAnsiTheme="majorHAnsi"/>
        </w:rPr>
        <w:t>e just keep questioning because we want to understand</w:t>
      </w:r>
      <w:r w:rsidR="00B60C7C" w:rsidRPr="00090304">
        <w:rPr>
          <w:rFonts w:asciiTheme="majorHAnsi" w:hAnsiTheme="majorHAnsi"/>
        </w:rPr>
        <w:t>.</w:t>
      </w:r>
      <w:r w:rsidR="00C31D23" w:rsidRPr="00090304">
        <w:rPr>
          <w:rFonts w:asciiTheme="majorHAnsi" w:hAnsiTheme="majorHAnsi"/>
        </w:rPr>
        <w:t xml:space="preserve"> </w:t>
      </w:r>
      <w:r w:rsidRPr="00090304">
        <w:rPr>
          <w:rFonts w:asciiTheme="majorHAnsi" w:hAnsiTheme="majorHAnsi"/>
        </w:rPr>
        <w:t>AFA is providing money to non-AFA members</w:t>
      </w:r>
      <w:r w:rsidR="00C31D23" w:rsidRPr="00090304">
        <w:rPr>
          <w:rFonts w:asciiTheme="majorHAnsi" w:hAnsiTheme="majorHAnsi"/>
        </w:rPr>
        <w:t xml:space="preserve"> and the </w:t>
      </w:r>
      <w:r w:rsidRPr="00090304">
        <w:rPr>
          <w:rFonts w:asciiTheme="majorHAnsi" w:hAnsiTheme="majorHAnsi"/>
        </w:rPr>
        <w:t>subsidy to other FOs are more than what AFA members received</w:t>
      </w:r>
      <w:r w:rsidR="00B60C7C" w:rsidRPr="00090304">
        <w:rPr>
          <w:rFonts w:asciiTheme="majorHAnsi" w:hAnsiTheme="majorHAnsi"/>
        </w:rPr>
        <w:t>.</w:t>
      </w:r>
      <w:r w:rsidR="00C31D23" w:rsidRPr="00090304">
        <w:rPr>
          <w:rFonts w:asciiTheme="majorHAnsi" w:hAnsiTheme="majorHAnsi"/>
        </w:rPr>
        <w:t xml:space="preserve"> </w:t>
      </w:r>
      <w:r w:rsidRPr="00090304">
        <w:rPr>
          <w:rFonts w:asciiTheme="majorHAnsi" w:hAnsiTheme="majorHAnsi"/>
        </w:rPr>
        <w:t>There must be improvement in taking care of member FOs rather than non-members</w:t>
      </w:r>
      <w:r w:rsidR="00B60C7C" w:rsidRPr="00090304">
        <w:rPr>
          <w:rFonts w:asciiTheme="majorHAnsi" w:hAnsiTheme="majorHAnsi"/>
        </w:rPr>
        <w:t>.</w:t>
      </w:r>
    </w:p>
    <w:p w14:paraId="7B98862E" w14:textId="77777777" w:rsidR="008C03F3" w:rsidRPr="00090304" w:rsidRDefault="008C03F3" w:rsidP="008C03F3">
      <w:pPr>
        <w:pStyle w:val="NoSpacing"/>
        <w:rPr>
          <w:rFonts w:asciiTheme="majorHAnsi" w:hAnsiTheme="majorHAnsi"/>
          <w:u w:val="single"/>
        </w:rPr>
      </w:pPr>
    </w:p>
    <w:p w14:paraId="25607F22" w14:textId="77777777" w:rsidR="001F21CD" w:rsidRPr="00090304" w:rsidRDefault="001F21CD" w:rsidP="008C03F3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The following clarifications were made on MTCP2:</w:t>
      </w:r>
    </w:p>
    <w:p w14:paraId="01FA0EE7" w14:textId="77777777" w:rsidR="008C03F3" w:rsidRPr="00090304" w:rsidRDefault="008C03F3" w:rsidP="008C03F3">
      <w:pPr>
        <w:pStyle w:val="NoSpacing"/>
        <w:rPr>
          <w:rFonts w:asciiTheme="majorHAnsi" w:hAnsiTheme="majorHAnsi"/>
          <w:b/>
        </w:rPr>
      </w:pPr>
    </w:p>
    <w:p w14:paraId="711A5555" w14:textId="77777777" w:rsidR="008C03F3" w:rsidRPr="00090304" w:rsidRDefault="001F21CD" w:rsidP="00895486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A</w:t>
      </w:r>
      <w:r w:rsidR="008C03F3" w:rsidRPr="00090304">
        <w:rPr>
          <w:rFonts w:asciiTheme="majorHAnsi" w:hAnsiTheme="majorHAnsi"/>
        </w:rPr>
        <w:t>FA is managing the MTCP2 fund</w:t>
      </w:r>
      <w:r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>It is money coming to AFA, but AFA has no right to decide to which organization it should go to</w:t>
      </w:r>
      <w:r w:rsidR="00895486"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>MTCP2 money is from IFAD, and follows a procedure for fund use</w:t>
      </w:r>
      <w:r w:rsidR="00895486"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>AFA is just managing the fund, making sure that it is used properly</w:t>
      </w:r>
      <w:r w:rsidR="00895486"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 xml:space="preserve">AFA receives only a small amount to cover its </w:t>
      </w:r>
      <w:r w:rsidR="008C03F3" w:rsidRPr="00090304">
        <w:rPr>
          <w:rFonts w:asciiTheme="majorHAnsi" w:hAnsiTheme="majorHAnsi"/>
        </w:rPr>
        <w:lastRenderedPageBreak/>
        <w:t>secretariat operations (overhead cost)</w:t>
      </w:r>
      <w:r w:rsidR="00895486"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>AFA can explain to members how to access the fund by cooperating in MTCP2</w:t>
      </w:r>
      <w:r w:rsidR="00895486"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>Through MTCP2, AFA can meet other FOs who are potential members</w:t>
      </w:r>
      <w:r w:rsidR="00895486" w:rsidRPr="00090304">
        <w:rPr>
          <w:rFonts w:asciiTheme="majorHAnsi" w:hAnsiTheme="majorHAnsi"/>
        </w:rPr>
        <w:t>.</w:t>
      </w:r>
    </w:p>
    <w:p w14:paraId="1A489E89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6EF6B386" w14:textId="77777777" w:rsidR="00090304" w:rsidRPr="00090304" w:rsidRDefault="00090304" w:rsidP="00090304">
      <w:pPr>
        <w:pStyle w:val="NoSpacing"/>
        <w:rPr>
          <w:rFonts w:asciiTheme="majorHAnsi" w:hAnsiTheme="majorHAnsi"/>
          <w:b/>
          <w:i/>
        </w:rPr>
      </w:pPr>
      <w:r w:rsidRPr="00090304">
        <w:rPr>
          <w:rFonts w:asciiTheme="majorHAnsi" w:hAnsiTheme="majorHAnsi"/>
          <w:b/>
          <w:i/>
        </w:rPr>
        <w:t>RESOLUTION 06-05: The Treasurer’s Report is confirmed.</w:t>
      </w:r>
    </w:p>
    <w:p w14:paraId="09522002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2EA297D0" w14:textId="77777777" w:rsidR="008C03F3" w:rsidRPr="00090304" w:rsidRDefault="00BA26B0" w:rsidP="008C03F3">
      <w:pPr>
        <w:pStyle w:val="NoSpacing"/>
        <w:rPr>
          <w:rFonts w:asciiTheme="majorHAnsi" w:hAnsiTheme="majorHAnsi"/>
          <w:b/>
          <w:u w:val="single"/>
        </w:rPr>
      </w:pPr>
      <w:r w:rsidRPr="00090304">
        <w:rPr>
          <w:rFonts w:asciiTheme="majorHAnsi" w:hAnsiTheme="majorHAnsi"/>
          <w:b/>
          <w:u w:val="single"/>
        </w:rPr>
        <w:t xml:space="preserve">10. </w:t>
      </w:r>
      <w:r w:rsidR="00581D80" w:rsidRPr="00090304">
        <w:rPr>
          <w:rFonts w:asciiTheme="majorHAnsi" w:hAnsiTheme="majorHAnsi"/>
          <w:b/>
          <w:u w:val="single"/>
        </w:rPr>
        <w:t xml:space="preserve">Report </w:t>
      </w:r>
      <w:r w:rsidRPr="00090304">
        <w:rPr>
          <w:rFonts w:asciiTheme="majorHAnsi" w:hAnsiTheme="majorHAnsi"/>
          <w:b/>
          <w:u w:val="single"/>
        </w:rPr>
        <w:t>of AFA Working Groups</w:t>
      </w:r>
    </w:p>
    <w:p w14:paraId="2EA6CB0C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4FC865F2" w14:textId="77777777" w:rsidR="00581D80" w:rsidRPr="00090304" w:rsidRDefault="002C52A3" w:rsidP="00583505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In the </w:t>
      </w:r>
      <w:r w:rsidR="008C03F3" w:rsidRPr="00090304">
        <w:rPr>
          <w:rFonts w:asciiTheme="majorHAnsi" w:hAnsiTheme="majorHAnsi"/>
        </w:rPr>
        <w:t>Execom meeting in October</w:t>
      </w:r>
      <w:r w:rsidRPr="00090304">
        <w:rPr>
          <w:rFonts w:asciiTheme="majorHAnsi" w:hAnsiTheme="majorHAnsi"/>
        </w:rPr>
        <w:t xml:space="preserve"> 2013, the </w:t>
      </w:r>
      <w:r w:rsidR="008C03F3" w:rsidRPr="00090304">
        <w:rPr>
          <w:rFonts w:asciiTheme="majorHAnsi" w:hAnsiTheme="majorHAnsi"/>
        </w:rPr>
        <w:t>Agriterra evaluation report was presented</w:t>
      </w:r>
      <w:r w:rsidRPr="00090304">
        <w:rPr>
          <w:rFonts w:asciiTheme="majorHAnsi" w:hAnsiTheme="majorHAnsi"/>
        </w:rPr>
        <w:t xml:space="preserve">. In response to the recommendations, the </w:t>
      </w:r>
      <w:r w:rsidR="008C03F3" w:rsidRPr="00090304">
        <w:rPr>
          <w:rFonts w:asciiTheme="majorHAnsi" w:hAnsiTheme="majorHAnsi"/>
        </w:rPr>
        <w:t>Exe</w:t>
      </w:r>
      <w:r w:rsidRPr="00090304">
        <w:rPr>
          <w:rFonts w:asciiTheme="majorHAnsi" w:hAnsiTheme="majorHAnsi"/>
        </w:rPr>
        <w:t xml:space="preserve">com formulated 4 working groups as follows: (1) </w:t>
      </w:r>
      <w:r w:rsidR="008C03F3" w:rsidRPr="00090304">
        <w:rPr>
          <w:rFonts w:asciiTheme="majorHAnsi" w:hAnsiTheme="majorHAnsi"/>
        </w:rPr>
        <w:t>organic standards</w:t>
      </w:r>
      <w:r w:rsidR="00583505" w:rsidRPr="00090304">
        <w:rPr>
          <w:rFonts w:asciiTheme="majorHAnsi" w:hAnsiTheme="majorHAnsi"/>
        </w:rPr>
        <w:t xml:space="preserve">; (2) </w:t>
      </w:r>
      <w:r w:rsidR="008C03F3" w:rsidRPr="00090304">
        <w:rPr>
          <w:rFonts w:asciiTheme="majorHAnsi" w:hAnsiTheme="majorHAnsi"/>
        </w:rPr>
        <w:t>bottom up approach – how to make AFA member-driven</w:t>
      </w:r>
      <w:r w:rsidR="00583505" w:rsidRPr="00090304">
        <w:rPr>
          <w:rFonts w:asciiTheme="majorHAnsi" w:hAnsiTheme="majorHAnsi"/>
        </w:rPr>
        <w:t xml:space="preserve">; (3) </w:t>
      </w:r>
      <w:r w:rsidR="008C03F3" w:rsidRPr="00090304">
        <w:rPr>
          <w:rFonts w:asciiTheme="majorHAnsi" w:hAnsiTheme="majorHAnsi"/>
        </w:rPr>
        <w:t>linkages, networking, representation – how farmers can be the face of AFA; how members can participate more in various activities of AFA</w:t>
      </w:r>
      <w:r w:rsidR="00583505" w:rsidRPr="00090304">
        <w:rPr>
          <w:rFonts w:asciiTheme="majorHAnsi" w:hAnsiTheme="majorHAnsi"/>
        </w:rPr>
        <w:t xml:space="preserve">; and (4) </w:t>
      </w:r>
      <w:r w:rsidR="008C03F3" w:rsidRPr="00090304">
        <w:rPr>
          <w:rFonts w:asciiTheme="majorHAnsi" w:hAnsiTheme="majorHAnsi"/>
        </w:rPr>
        <w:t>AFA programs to sustain family farming till 2030</w:t>
      </w:r>
      <w:r w:rsidR="00583505" w:rsidRPr="00090304">
        <w:rPr>
          <w:rFonts w:asciiTheme="majorHAnsi" w:hAnsiTheme="majorHAnsi"/>
        </w:rPr>
        <w:t>.</w:t>
      </w:r>
      <w:r w:rsidR="004E23FA" w:rsidRPr="00090304">
        <w:rPr>
          <w:rFonts w:asciiTheme="majorHAnsi" w:hAnsiTheme="majorHAnsi"/>
        </w:rPr>
        <w:t xml:space="preserve"> </w:t>
      </w:r>
    </w:p>
    <w:p w14:paraId="55FBE5E8" w14:textId="77777777" w:rsidR="00581D80" w:rsidRPr="00090304" w:rsidRDefault="00581D80" w:rsidP="00583505">
      <w:pPr>
        <w:pStyle w:val="NoSpacing"/>
        <w:rPr>
          <w:rFonts w:asciiTheme="majorHAnsi" w:hAnsiTheme="majorHAnsi"/>
        </w:rPr>
      </w:pPr>
    </w:p>
    <w:p w14:paraId="3BAFCBD3" w14:textId="77777777" w:rsidR="008C03F3" w:rsidRPr="00090304" w:rsidRDefault="00581D80" w:rsidP="00583505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As proposed, the members came together to </w:t>
      </w:r>
      <w:r w:rsidR="008C03F3" w:rsidRPr="00090304">
        <w:rPr>
          <w:rFonts w:asciiTheme="majorHAnsi" w:hAnsiTheme="majorHAnsi"/>
        </w:rPr>
        <w:t xml:space="preserve">discuss </w:t>
      </w:r>
      <w:r w:rsidRPr="00090304">
        <w:rPr>
          <w:rFonts w:asciiTheme="majorHAnsi" w:hAnsiTheme="majorHAnsi"/>
        </w:rPr>
        <w:t xml:space="preserve">their </w:t>
      </w:r>
      <w:r w:rsidR="008C03F3" w:rsidRPr="00090304">
        <w:rPr>
          <w:rFonts w:asciiTheme="majorHAnsi" w:hAnsiTheme="majorHAnsi"/>
        </w:rPr>
        <w:t>ideas on these 4 themes</w:t>
      </w:r>
      <w:r w:rsidR="004E23FA" w:rsidRPr="00090304">
        <w:rPr>
          <w:rFonts w:asciiTheme="majorHAnsi" w:hAnsiTheme="majorHAnsi"/>
        </w:rPr>
        <w:t>.</w:t>
      </w:r>
      <w:r w:rsidRPr="00090304">
        <w:rPr>
          <w:rFonts w:asciiTheme="majorHAnsi" w:hAnsiTheme="majorHAnsi"/>
        </w:rPr>
        <w:t xml:space="preserve"> </w:t>
      </w:r>
      <w:r w:rsidR="00C63A12" w:rsidRPr="00090304">
        <w:rPr>
          <w:rFonts w:asciiTheme="majorHAnsi" w:hAnsiTheme="majorHAnsi"/>
        </w:rPr>
        <w:t>F</w:t>
      </w:r>
      <w:r w:rsidRPr="00090304">
        <w:rPr>
          <w:rFonts w:asciiTheme="majorHAnsi" w:hAnsiTheme="majorHAnsi"/>
        </w:rPr>
        <w:t xml:space="preserve">ollowing </w:t>
      </w:r>
      <w:r w:rsidR="00C63A12" w:rsidRPr="00090304">
        <w:rPr>
          <w:rFonts w:asciiTheme="majorHAnsi" w:hAnsiTheme="majorHAnsi"/>
        </w:rPr>
        <w:t>are</w:t>
      </w:r>
      <w:r w:rsidR="00E056F8" w:rsidRPr="00090304">
        <w:rPr>
          <w:rFonts w:asciiTheme="majorHAnsi" w:hAnsiTheme="majorHAnsi"/>
        </w:rPr>
        <w:t xml:space="preserve"> the sharing and discussion on the working groups.</w:t>
      </w:r>
    </w:p>
    <w:p w14:paraId="622B2F9F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2DCEDC07" w14:textId="77777777" w:rsidR="00581D80" w:rsidRPr="00090304" w:rsidRDefault="00581D80" w:rsidP="008C03F3">
      <w:pPr>
        <w:pStyle w:val="NoSpacing"/>
        <w:rPr>
          <w:rFonts w:asciiTheme="majorHAnsi" w:hAnsiTheme="majorHAnsi"/>
          <w:b/>
        </w:rPr>
      </w:pPr>
      <w:r w:rsidRPr="00090304">
        <w:rPr>
          <w:rFonts w:asciiTheme="majorHAnsi" w:hAnsiTheme="majorHAnsi"/>
          <w:b/>
        </w:rPr>
        <w:t>Working Group on Organic Certification</w:t>
      </w:r>
    </w:p>
    <w:p w14:paraId="73DBB648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4EECDBC5" w14:textId="77777777" w:rsidR="008C03F3" w:rsidRPr="00090304" w:rsidRDefault="00581D80" w:rsidP="008C03F3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The key question for the group was: </w:t>
      </w:r>
      <w:r w:rsidR="008C03F3" w:rsidRPr="00090304">
        <w:rPr>
          <w:rFonts w:asciiTheme="majorHAnsi" w:hAnsiTheme="majorHAnsi"/>
        </w:rPr>
        <w:t>What do you think should we do to have a common standard for organic products?</w:t>
      </w:r>
    </w:p>
    <w:p w14:paraId="6FB7F8E5" w14:textId="77777777" w:rsidR="00581D80" w:rsidRPr="00090304" w:rsidRDefault="00581D80" w:rsidP="008C03F3">
      <w:pPr>
        <w:pStyle w:val="NoSpacing"/>
        <w:rPr>
          <w:rFonts w:asciiTheme="majorHAnsi" w:hAnsiTheme="majorHAnsi"/>
        </w:rPr>
      </w:pPr>
    </w:p>
    <w:p w14:paraId="7FD44B58" w14:textId="77777777" w:rsidR="008C03F3" w:rsidRPr="00090304" w:rsidRDefault="00581D80" w:rsidP="008C03F3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M</w:t>
      </w:r>
      <w:r w:rsidR="008C03F3" w:rsidRPr="00090304">
        <w:rPr>
          <w:rFonts w:asciiTheme="majorHAnsi" w:hAnsiTheme="majorHAnsi"/>
        </w:rPr>
        <w:t xml:space="preserve">any </w:t>
      </w:r>
      <w:r w:rsidRPr="00090304">
        <w:rPr>
          <w:rFonts w:asciiTheme="majorHAnsi" w:hAnsiTheme="majorHAnsi"/>
        </w:rPr>
        <w:t>members said they want to go in</w:t>
      </w:r>
      <w:r w:rsidR="008C03F3" w:rsidRPr="00090304">
        <w:rPr>
          <w:rFonts w:asciiTheme="majorHAnsi" w:hAnsiTheme="majorHAnsi"/>
        </w:rPr>
        <w:t>to organic</w:t>
      </w:r>
      <w:r w:rsidRPr="00090304">
        <w:rPr>
          <w:rFonts w:asciiTheme="majorHAnsi" w:hAnsiTheme="majorHAnsi"/>
        </w:rPr>
        <w:t>,</w:t>
      </w:r>
      <w:r w:rsidR="008C03F3" w:rsidRPr="00090304">
        <w:rPr>
          <w:rFonts w:asciiTheme="majorHAnsi" w:hAnsiTheme="majorHAnsi"/>
        </w:rPr>
        <w:t xml:space="preserve"> but certification is very expensive, so there can be alternatives like participatory guarantee system</w:t>
      </w:r>
      <w:r w:rsidR="0020587B" w:rsidRPr="00090304">
        <w:rPr>
          <w:rFonts w:asciiTheme="majorHAnsi" w:hAnsiTheme="majorHAnsi"/>
        </w:rPr>
        <w:t>.</w:t>
      </w:r>
    </w:p>
    <w:p w14:paraId="0E5B6D60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647FBFD5" w14:textId="77777777" w:rsidR="008C03F3" w:rsidRPr="00090304" w:rsidRDefault="00581D80" w:rsidP="00581D80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KANISORN of SORKORPOR said that t</w:t>
      </w:r>
      <w:r w:rsidR="008C03F3" w:rsidRPr="00090304">
        <w:rPr>
          <w:rFonts w:asciiTheme="majorHAnsi" w:hAnsiTheme="majorHAnsi"/>
        </w:rPr>
        <w:t xml:space="preserve">here are already many ideas on how to do organic standards from institutes that </w:t>
      </w:r>
      <w:r w:rsidR="002B7C0F" w:rsidRPr="00090304">
        <w:rPr>
          <w:rFonts w:asciiTheme="majorHAnsi" w:hAnsiTheme="majorHAnsi"/>
        </w:rPr>
        <w:t>can be reviewed.</w:t>
      </w:r>
    </w:p>
    <w:p w14:paraId="13EF44EB" w14:textId="77777777" w:rsidR="009F566E" w:rsidRPr="00090304" w:rsidRDefault="009F566E" w:rsidP="00581D80">
      <w:pPr>
        <w:pStyle w:val="NoSpacing"/>
        <w:rPr>
          <w:rFonts w:asciiTheme="majorHAnsi" w:hAnsiTheme="majorHAnsi"/>
        </w:rPr>
      </w:pPr>
    </w:p>
    <w:p w14:paraId="5D33AC7B" w14:textId="77777777" w:rsidR="008C03F3" w:rsidRPr="00090304" w:rsidRDefault="008C03F3" w:rsidP="007E7AE1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KA RENE</w:t>
      </w:r>
      <w:r w:rsidR="009F566E" w:rsidRPr="00090304">
        <w:rPr>
          <w:rFonts w:asciiTheme="majorHAnsi" w:hAnsiTheme="majorHAnsi"/>
        </w:rPr>
        <w:t xml:space="preserve"> of PAKISAMA said that </w:t>
      </w:r>
      <w:r w:rsidRPr="00090304">
        <w:rPr>
          <w:rFonts w:asciiTheme="majorHAnsi" w:hAnsiTheme="majorHAnsi"/>
        </w:rPr>
        <w:t>there are already international and national standards on organic certification</w:t>
      </w:r>
      <w:r w:rsidR="009F566E" w:rsidRPr="00090304">
        <w:rPr>
          <w:rFonts w:asciiTheme="majorHAnsi" w:hAnsiTheme="majorHAnsi"/>
        </w:rPr>
        <w:t xml:space="preserve">, so there might be no </w:t>
      </w:r>
      <w:r w:rsidRPr="00090304">
        <w:rPr>
          <w:rFonts w:asciiTheme="majorHAnsi" w:hAnsiTheme="majorHAnsi"/>
        </w:rPr>
        <w:t xml:space="preserve">need </w:t>
      </w:r>
      <w:r w:rsidR="009F566E" w:rsidRPr="00090304">
        <w:rPr>
          <w:rFonts w:asciiTheme="majorHAnsi" w:hAnsiTheme="majorHAnsi"/>
        </w:rPr>
        <w:t xml:space="preserve">for AFA </w:t>
      </w:r>
      <w:r w:rsidRPr="00090304">
        <w:rPr>
          <w:rFonts w:asciiTheme="majorHAnsi" w:hAnsiTheme="majorHAnsi"/>
        </w:rPr>
        <w:t xml:space="preserve">to have </w:t>
      </w:r>
      <w:r w:rsidR="009F566E" w:rsidRPr="00090304">
        <w:rPr>
          <w:rFonts w:asciiTheme="majorHAnsi" w:hAnsiTheme="majorHAnsi"/>
        </w:rPr>
        <w:t>its own standard.</w:t>
      </w:r>
      <w:r w:rsidR="002B7C0F" w:rsidRPr="00090304">
        <w:rPr>
          <w:rFonts w:asciiTheme="majorHAnsi" w:hAnsiTheme="majorHAnsi"/>
        </w:rPr>
        <w:t xml:space="preserve"> </w:t>
      </w:r>
      <w:r w:rsidRPr="00090304">
        <w:rPr>
          <w:rFonts w:asciiTheme="majorHAnsi" w:hAnsiTheme="majorHAnsi"/>
        </w:rPr>
        <w:t>Some members may not be ready to go into standards</w:t>
      </w:r>
      <w:r w:rsidR="002B7C0F" w:rsidRPr="00090304">
        <w:rPr>
          <w:rFonts w:asciiTheme="majorHAnsi" w:hAnsiTheme="majorHAnsi"/>
        </w:rPr>
        <w:t xml:space="preserve">. </w:t>
      </w:r>
      <w:r w:rsidRPr="00090304">
        <w:rPr>
          <w:rFonts w:asciiTheme="majorHAnsi" w:hAnsiTheme="majorHAnsi"/>
        </w:rPr>
        <w:t>There are indigenous peoples who have been doing organic practices all their lives</w:t>
      </w:r>
      <w:r w:rsidR="004063E3" w:rsidRPr="00090304">
        <w:rPr>
          <w:rFonts w:asciiTheme="majorHAnsi" w:hAnsiTheme="majorHAnsi"/>
        </w:rPr>
        <w:t xml:space="preserve">. </w:t>
      </w:r>
      <w:r w:rsidR="007E7AE1" w:rsidRPr="00090304">
        <w:rPr>
          <w:rFonts w:asciiTheme="majorHAnsi" w:hAnsiTheme="majorHAnsi"/>
        </w:rPr>
        <w:t xml:space="preserve">He asked if they really </w:t>
      </w:r>
      <w:r w:rsidRPr="00090304">
        <w:rPr>
          <w:rFonts w:asciiTheme="majorHAnsi" w:hAnsiTheme="majorHAnsi"/>
        </w:rPr>
        <w:t xml:space="preserve">need to </w:t>
      </w:r>
      <w:r w:rsidR="007E7AE1" w:rsidRPr="00090304">
        <w:rPr>
          <w:rFonts w:asciiTheme="majorHAnsi" w:hAnsiTheme="majorHAnsi"/>
        </w:rPr>
        <w:t>apply for organic certification.</w:t>
      </w:r>
    </w:p>
    <w:p w14:paraId="226CE4F8" w14:textId="77777777" w:rsidR="007E7AE1" w:rsidRPr="00090304" w:rsidRDefault="007E7AE1" w:rsidP="007E7AE1">
      <w:pPr>
        <w:pStyle w:val="NoSpacing"/>
        <w:rPr>
          <w:rFonts w:asciiTheme="majorHAnsi" w:hAnsiTheme="majorHAnsi"/>
        </w:rPr>
      </w:pPr>
    </w:p>
    <w:p w14:paraId="4698C25A" w14:textId="77777777" w:rsidR="008C03F3" w:rsidRPr="00090304" w:rsidRDefault="007E7AE1" w:rsidP="008B3768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ESTHER </w:t>
      </w:r>
      <w:r w:rsidR="008B3768" w:rsidRPr="00090304">
        <w:rPr>
          <w:rFonts w:asciiTheme="majorHAnsi" w:hAnsiTheme="majorHAnsi"/>
        </w:rPr>
        <w:t>pointed out that i</w:t>
      </w:r>
      <w:r w:rsidR="008C03F3" w:rsidRPr="00090304">
        <w:rPr>
          <w:rFonts w:asciiTheme="majorHAnsi" w:hAnsiTheme="majorHAnsi"/>
        </w:rPr>
        <w:t>t is precisely because of these issues that AFA members had the idea of developing its own standards</w:t>
      </w:r>
      <w:r w:rsidR="008B3768"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>AFA or AINOUKAI, for example, can provide the standards so it will be accessible to small farmers</w:t>
      </w:r>
      <w:r w:rsidR="008B3768" w:rsidRPr="00090304">
        <w:rPr>
          <w:rFonts w:asciiTheme="majorHAnsi" w:hAnsiTheme="majorHAnsi"/>
        </w:rPr>
        <w:t>.</w:t>
      </w:r>
    </w:p>
    <w:p w14:paraId="6D64E2BD" w14:textId="77777777" w:rsidR="008B3768" w:rsidRPr="00090304" w:rsidRDefault="008B3768" w:rsidP="008B3768">
      <w:pPr>
        <w:pStyle w:val="NoSpacing"/>
        <w:rPr>
          <w:rFonts w:asciiTheme="majorHAnsi" w:hAnsiTheme="majorHAnsi"/>
        </w:rPr>
      </w:pPr>
    </w:p>
    <w:p w14:paraId="525B6A04" w14:textId="77777777" w:rsidR="008C03F3" w:rsidRPr="00090304" w:rsidRDefault="008B3768" w:rsidP="008C0B4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RIFAI said that o</w:t>
      </w:r>
      <w:r w:rsidR="008C03F3" w:rsidRPr="00090304">
        <w:rPr>
          <w:rFonts w:asciiTheme="majorHAnsi" w:hAnsiTheme="majorHAnsi"/>
        </w:rPr>
        <w:t>rganic certification is about markets</w:t>
      </w:r>
      <w:r w:rsidRPr="00090304">
        <w:rPr>
          <w:rFonts w:asciiTheme="majorHAnsi" w:hAnsiTheme="majorHAnsi"/>
        </w:rPr>
        <w:t xml:space="preserve"> and th</w:t>
      </w:r>
      <w:r w:rsidR="008C03F3" w:rsidRPr="00090304">
        <w:rPr>
          <w:rFonts w:asciiTheme="majorHAnsi" w:hAnsiTheme="majorHAnsi"/>
        </w:rPr>
        <w:t xml:space="preserve">e most important thing is how we can reduce </w:t>
      </w:r>
      <w:r w:rsidR="009F1DC8"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cost of production in farming</w:t>
      </w:r>
      <w:r w:rsidR="008C0B4B" w:rsidRPr="00090304">
        <w:rPr>
          <w:rFonts w:asciiTheme="majorHAnsi" w:hAnsiTheme="majorHAnsi"/>
        </w:rPr>
        <w:t xml:space="preserve"> and </w:t>
      </w:r>
      <w:r w:rsidR="008C03F3" w:rsidRPr="00090304">
        <w:rPr>
          <w:rFonts w:asciiTheme="majorHAnsi" w:hAnsiTheme="majorHAnsi"/>
        </w:rPr>
        <w:t>how organic can contribute to sustainability of farming</w:t>
      </w:r>
      <w:r w:rsidR="008C0B4B" w:rsidRPr="00090304">
        <w:rPr>
          <w:rFonts w:asciiTheme="majorHAnsi" w:hAnsiTheme="majorHAnsi"/>
        </w:rPr>
        <w:t>. He added that farmers</w:t>
      </w:r>
      <w:r w:rsidR="008C03F3" w:rsidRPr="00090304">
        <w:rPr>
          <w:rFonts w:asciiTheme="majorHAnsi" w:hAnsiTheme="majorHAnsi"/>
        </w:rPr>
        <w:t xml:space="preserve"> might refuse to do organic due to the high cost of certification</w:t>
      </w:r>
      <w:r w:rsidR="008C0B4B" w:rsidRPr="00090304">
        <w:rPr>
          <w:rFonts w:asciiTheme="majorHAnsi" w:hAnsiTheme="majorHAnsi"/>
        </w:rPr>
        <w:t>.</w:t>
      </w:r>
    </w:p>
    <w:p w14:paraId="17FEF0F3" w14:textId="77777777" w:rsidR="008C0B4B" w:rsidRPr="00090304" w:rsidRDefault="008C0B4B" w:rsidP="008C0B4B">
      <w:pPr>
        <w:pStyle w:val="NoSpacing"/>
        <w:rPr>
          <w:rFonts w:asciiTheme="majorHAnsi" w:hAnsiTheme="majorHAnsi"/>
        </w:rPr>
      </w:pPr>
    </w:p>
    <w:p w14:paraId="2A6E576C" w14:textId="77777777" w:rsidR="008C03F3" w:rsidRPr="00090304" w:rsidRDefault="008C0B4B" w:rsidP="008C0B4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MR KIM of KAFF asked what is certification in farming.</w:t>
      </w:r>
    </w:p>
    <w:p w14:paraId="661C861A" w14:textId="77777777" w:rsidR="008C0B4B" w:rsidRPr="00090304" w:rsidRDefault="008C0B4B" w:rsidP="008C0B4B">
      <w:pPr>
        <w:pStyle w:val="NoSpacing"/>
        <w:rPr>
          <w:rFonts w:asciiTheme="majorHAnsi" w:hAnsiTheme="majorHAnsi"/>
        </w:rPr>
      </w:pPr>
    </w:p>
    <w:p w14:paraId="6F51724D" w14:textId="77777777" w:rsidR="008C03F3" w:rsidRPr="00090304" w:rsidRDefault="008C0B4B" w:rsidP="00246BAA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ESTHER replied that i</w:t>
      </w:r>
      <w:r w:rsidR="008C03F3" w:rsidRPr="00090304">
        <w:rPr>
          <w:rFonts w:asciiTheme="majorHAnsi" w:hAnsiTheme="majorHAnsi"/>
        </w:rPr>
        <w:t xml:space="preserve">t means </w:t>
      </w:r>
      <w:r w:rsidR="00246BAA" w:rsidRPr="00090304">
        <w:rPr>
          <w:rFonts w:asciiTheme="majorHAnsi" w:hAnsiTheme="majorHAnsi"/>
        </w:rPr>
        <w:t xml:space="preserve">a </w:t>
      </w:r>
      <w:r w:rsidR="008C03F3" w:rsidRPr="00090304">
        <w:rPr>
          <w:rFonts w:asciiTheme="majorHAnsi" w:hAnsiTheme="majorHAnsi"/>
        </w:rPr>
        <w:t>product is labelled organic</w:t>
      </w:r>
      <w:r w:rsidR="00246BAA" w:rsidRPr="00090304">
        <w:rPr>
          <w:rFonts w:asciiTheme="majorHAnsi" w:hAnsiTheme="majorHAnsi"/>
        </w:rPr>
        <w:t xml:space="preserve"> and g</w:t>
      </w:r>
      <w:r w:rsidR="008C03F3" w:rsidRPr="00090304">
        <w:rPr>
          <w:rFonts w:asciiTheme="majorHAnsi" w:hAnsiTheme="majorHAnsi"/>
        </w:rPr>
        <w:t xml:space="preserve">overnment requires a third party to certify that </w:t>
      </w:r>
      <w:r w:rsidR="00246BAA" w:rsidRPr="00090304">
        <w:rPr>
          <w:rFonts w:asciiTheme="majorHAnsi" w:hAnsiTheme="majorHAnsi"/>
        </w:rPr>
        <w:t xml:space="preserve">it is </w:t>
      </w:r>
      <w:r w:rsidR="008C03F3" w:rsidRPr="00090304">
        <w:rPr>
          <w:rFonts w:asciiTheme="majorHAnsi" w:hAnsiTheme="majorHAnsi"/>
        </w:rPr>
        <w:t>organic</w:t>
      </w:r>
      <w:r w:rsidR="00246BAA" w:rsidRPr="00090304">
        <w:rPr>
          <w:rFonts w:asciiTheme="majorHAnsi" w:hAnsiTheme="majorHAnsi"/>
        </w:rPr>
        <w:t>.</w:t>
      </w:r>
    </w:p>
    <w:p w14:paraId="229AF287" w14:textId="77777777" w:rsidR="00246BAA" w:rsidRPr="00090304" w:rsidRDefault="00246BAA" w:rsidP="00246BAA">
      <w:pPr>
        <w:pStyle w:val="NoSpacing"/>
        <w:rPr>
          <w:rFonts w:asciiTheme="majorHAnsi" w:hAnsiTheme="majorHAnsi"/>
        </w:rPr>
      </w:pPr>
    </w:p>
    <w:p w14:paraId="2D56F6F1" w14:textId="77777777" w:rsidR="008C03F3" w:rsidRPr="00090304" w:rsidRDefault="00246BAA" w:rsidP="006A0D32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SHIMPEI</w:t>
      </w:r>
      <w:r w:rsidR="00B929A8" w:rsidRPr="00090304">
        <w:rPr>
          <w:rFonts w:asciiTheme="majorHAnsi" w:hAnsiTheme="majorHAnsi"/>
        </w:rPr>
        <w:t xml:space="preserve"> shared that </w:t>
      </w:r>
      <w:r w:rsidR="008C03F3" w:rsidRPr="00090304">
        <w:rPr>
          <w:rFonts w:asciiTheme="majorHAnsi" w:hAnsiTheme="majorHAnsi"/>
        </w:rPr>
        <w:t>AINOUKAI has a certification body, but that is for Japan</w:t>
      </w:r>
      <w:r w:rsidR="00B929A8"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 xml:space="preserve">The rule is, if </w:t>
      </w:r>
      <w:r w:rsidR="00C03E23" w:rsidRPr="00090304">
        <w:rPr>
          <w:rFonts w:asciiTheme="majorHAnsi" w:hAnsiTheme="majorHAnsi"/>
        </w:rPr>
        <w:t xml:space="preserve">farmers </w:t>
      </w:r>
      <w:r w:rsidR="008C03F3" w:rsidRPr="00090304">
        <w:rPr>
          <w:rFonts w:asciiTheme="majorHAnsi" w:hAnsiTheme="majorHAnsi"/>
        </w:rPr>
        <w:t xml:space="preserve">want certification, </w:t>
      </w:r>
      <w:r w:rsidR="00C03E23" w:rsidRPr="00090304">
        <w:rPr>
          <w:rFonts w:asciiTheme="majorHAnsi" w:hAnsiTheme="majorHAnsi"/>
        </w:rPr>
        <w:t xml:space="preserve">they </w:t>
      </w:r>
      <w:r w:rsidR="008C03F3" w:rsidRPr="00090304">
        <w:rPr>
          <w:rFonts w:asciiTheme="majorHAnsi" w:hAnsiTheme="majorHAnsi"/>
        </w:rPr>
        <w:t xml:space="preserve">can ask </w:t>
      </w:r>
      <w:r w:rsidR="00C03E23" w:rsidRPr="00090304">
        <w:rPr>
          <w:rFonts w:asciiTheme="majorHAnsi" w:hAnsiTheme="majorHAnsi"/>
        </w:rPr>
        <w:t xml:space="preserve">in their country or </w:t>
      </w:r>
      <w:r w:rsidR="00590FB5" w:rsidRPr="00090304">
        <w:rPr>
          <w:rFonts w:asciiTheme="majorHAnsi" w:hAnsiTheme="majorHAnsi"/>
        </w:rPr>
        <w:t xml:space="preserve">from an </w:t>
      </w:r>
      <w:r w:rsidR="008C03F3" w:rsidRPr="00090304">
        <w:rPr>
          <w:rFonts w:asciiTheme="majorHAnsi" w:hAnsiTheme="majorHAnsi"/>
        </w:rPr>
        <w:t>outside body</w:t>
      </w:r>
      <w:r w:rsidR="00B929A8" w:rsidRPr="00090304">
        <w:rPr>
          <w:rFonts w:asciiTheme="majorHAnsi" w:hAnsiTheme="majorHAnsi"/>
        </w:rPr>
        <w:t>. He added that c</w:t>
      </w:r>
      <w:r w:rsidR="008C03F3" w:rsidRPr="00090304">
        <w:rPr>
          <w:rFonts w:asciiTheme="majorHAnsi" w:hAnsiTheme="majorHAnsi"/>
        </w:rPr>
        <w:t xml:space="preserve">ertification can be </w:t>
      </w:r>
      <w:r w:rsidR="008C03F3" w:rsidRPr="00090304">
        <w:rPr>
          <w:rFonts w:asciiTheme="majorHAnsi" w:hAnsiTheme="majorHAnsi"/>
        </w:rPr>
        <w:lastRenderedPageBreak/>
        <w:t xml:space="preserve">important depending on the size </w:t>
      </w:r>
      <w:r w:rsidR="00C03E23" w:rsidRPr="00090304">
        <w:rPr>
          <w:rFonts w:asciiTheme="majorHAnsi" w:hAnsiTheme="majorHAnsi"/>
        </w:rPr>
        <w:t>of the farm.</w:t>
      </w:r>
      <w:r w:rsidR="006A0D32" w:rsidRPr="00090304">
        <w:rPr>
          <w:rFonts w:asciiTheme="majorHAnsi" w:hAnsiTheme="majorHAnsi"/>
        </w:rPr>
        <w:t xml:space="preserve"> </w:t>
      </w:r>
      <w:r w:rsidR="008C03F3" w:rsidRPr="00090304">
        <w:rPr>
          <w:rFonts w:asciiTheme="majorHAnsi" w:hAnsiTheme="majorHAnsi"/>
        </w:rPr>
        <w:t>For big farmers, it might be an advantage</w:t>
      </w:r>
      <w:r w:rsidR="006A0D32" w:rsidRPr="00090304">
        <w:rPr>
          <w:rFonts w:asciiTheme="majorHAnsi" w:hAnsiTheme="majorHAnsi"/>
        </w:rPr>
        <w:t xml:space="preserve">. He pointed out that in his </w:t>
      </w:r>
      <w:r w:rsidR="008C03F3" w:rsidRPr="00090304">
        <w:rPr>
          <w:rFonts w:asciiTheme="majorHAnsi" w:hAnsiTheme="majorHAnsi"/>
        </w:rPr>
        <w:t xml:space="preserve">case, </w:t>
      </w:r>
      <w:r w:rsidR="006A0D32" w:rsidRPr="00090304">
        <w:rPr>
          <w:rFonts w:asciiTheme="majorHAnsi" w:hAnsiTheme="majorHAnsi"/>
        </w:rPr>
        <w:t xml:space="preserve">he has </w:t>
      </w:r>
      <w:r w:rsidR="008C03F3" w:rsidRPr="00090304">
        <w:rPr>
          <w:rFonts w:asciiTheme="majorHAnsi" w:hAnsiTheme="majorHAnsi"/>
        </w:rPr>
        <w:t>direct relationship with consumers, so certification is not necessary</w:t>
      </w:r>
      <w:r w:rsidR="006A0D32" w:rsidRPr="00090304">
        <w:rPr>
          <w:rFonts w:asciiTheme="majorHAnsi" w:hAnsiTheme="majorHAnsi"/>
        </w:rPr>
        <w:t xml:space="preserve"> because </w:t>
      </w:r>
      <w:r w:rsidR="008C03F3" w:rsidRPr="00090304">
        <w:rPr>
          <w:rFonts w:asciiTheme="majorHAnsi" w:hAnsiTheme="majorHAnsi"/>
        </w:rPr>
        <w:t xml:space="preserve">they know </w:t>
      </w:r>
      <w:r w:rsidR="006A0D32" w:rsidRPr="00090304">
        <w:rPr>
          <w:rFonts w:asciiTheme="majorHAnsi" w:hAnsiTheme="majorHAnsi"/>
        </w:rPr>
        <w:t xml:space="preserve">his </w:t>
      </w:r>
      <w:r w:rsidR="008C03F3" w:rsidRPr="00090304">
        <w:rPr>
          <w:rFonts w:asciiTheme="majorHAnsi" w:hAnsiTheme="majorHAnsi"/>
        </w:rPr>
        <w:t>products</w:t>
      </w:r>
      <w:r w:rsidR="006A0D32" w:rsidRPr="00090304">
        <w:rPr>
          <w:rFonts w:asciiTheme="majorHAnsi" w:hAnsiTheme="majorHAnsi"/>
        </w:rPr>
        <w:t xml:space="preserve"> already. So, c</w:t>
      </w:r>
      <w:r w:rsidR="008C03F3" w:rsidRPr="00090304">
        <w:rPr>
          <w:rFonts w:asciiTheme="majorHAnsi" w:hAnsiTheme="majorHAnsi"/>
        </w:rPr>
        <w:t xml:space="preserve">ertification is not </w:t>
      </w:r>
      <w:r w:rsidR="006A0D32" w:rsidRPr="00090304">
        <w:rPr>
          <w:rFonts w:asciiTheme="majorHAnsi" w:hAnsiTheme="majorHAnsi"/>
        </w:rPr>
        <w:t xml:space="preserve">really about </w:t>
      </w:r>
      <w:r w:rsidR="008C03F3" w:rsidRPr="00090304">
        <w:rPr>
          <w:rFonts w:asciiTheme="majorHAnsi" w:hAnsiTheme="majorHAnsi"/>
        </w:rPr>
        <w:t>promotion of organic farming</w:t>
      </w:r>
      <w:r w:rsidR="006A0D32" w:rsidRPr="00090304">
        <w:rPr>
          <w:rFonts w:asciiTheme="majorHAnsi" w:hAnsiTheme="majorHAnsi"/>
        </w:rPr>
        <w:t>.</w:t>
      </w:r>
    </w:p>
    <w:p w14:paraId="7C4C437B" w14:textId="77777777" w:rsidR="006A0D32" w:rsidRPr="00090304" w:rsidRDefault="006A0D32" w:rsidP="006A0D32">
      <w:pPr>
        <w:pStyle w:val="NoSpacing"/>
        <w:rPr>
          <w:rFonts w:asciiTheme="majorHAnsi" w:hAnsiTheme="majorHAnsi"/>
        </w:rPr>
      </w:pPr>
    </w:p>
    <w:p w14:paraId="14C5ADE9" w14:textId="77777777" w:rsidR="008C03F3" w:rsidRPr="00090304" w:rsidRDefault="00320AD3" w:rsidP="009E6ED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SOPHAL</w:t>
      </w:r>
      <w:r w:rsidR="00586432" w:rsidRPr="00090304">
        <w:rPr>
          <w:rFonts w:asciiTheme="majorHAnsi" w:hAnsiTheme="majorHAnsi"/>
        </w:rPr>
        <w:t xml:space="preserve"> pointed out that members </w:t>
      </w:r>
      <w:r w:rsidR="008C03F3" w:rsidRPr="00090304">
        <w:rPr>
          <w:rFonts w:asciiTheme="majorHAnsi" w:hAnsiTheme="majorHAnsi"/>
        </w:rPr>
        <w:t>have different experiences and situations</w:t>
      </w:r>
      <w:r w:rsidR="00586432"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 xml:space="preserve">In Cambodia, </w:t>
      </w:r>
      <w:r w:rsidR="00784E1A" w:rsidRPr="00090304">
        <w:rPr>
          <w:rFonts w:asciiTheme="majorHAnsi" w:hAnsiTheme="majorHAnsi"/>
        </w:rPr>
        <w:t xml:space="preserve">FNN works </w:t>
      </w:r>
      <w:r w:rsidR="008C03F3" w:rsidRPr="00090304">
        <w:rPr>
          <w:rFonts w:asciiTheme="majorHAnsi" w:hAnsiTheme="majorHAnsi"/>
        </w:rPr>
        <w:t>with a local agriculture NGO</w:t>
      </w:r>
      <w:r w:rsidR="00784E1A" w:rsidRPr="00090304">
        <w:rPr>
          <w:rFonts w:asciiTheme="majorHAnsi" w:hAnsiTheme="majorHAnsi"/>
        </w:rPr>
        <w:t xml:space="preserve">. He said that they have </w:t>
      </w:r>
      <w:r w:rsidR="008C03F3" w:rsidRPr="00090304">
        <w:rPr>
          <w:rFonts w:asciiTheme="majorHAnsi" w:hAnsiTheme="majorHAnsi"/>
        </w:rPr>
        <w:t>2 systems for organic standards</w:t>
      </w:r>
      <w:r w:rsidR="00784E1A" w:rsidRPr="00090304">
        <w:rPr>
          <w:rFonts w:asciiTheme="majorHAnsi" w:hAnsiTheme="majorHAnsi"/>
        </w:rPr>
        <w:t>.</w:t>
      </w:r>
      <w:r w:rsidR="00D76591" w:rsidRPr="00090304">
        <w:rPr>
          <w:rFonts w:asciiTheme="majorHAnsi" w:hAnsiTheme="majorHAnsi"/>
        </w:rPr>
        <w:t xml:space="preserve"> In the first system, they </w:t>
      </w:r>
      <w:r w:rsidR="008C03F3" w:rsidRPr="00090304">
        <w:rPr>
          <w:rFonts w:asciiTheme="majorHAnsi" w:hAnsiTheme="majorHAnsi"/>
        </w:rPr>
        <w:t>do internal quality standard</w:t>
      </w:r>
      <w:r w:rsidR="00D76591" w:rsidRPr="00090304">
        <w:rPr>
          <w:rFonts w:asciiTheme="majorHAnsi" w:hAnsiTheme="majorHAnsi"/>
        </w:rPr>
        <w:t xml:space="preserve">. In the second, they </w:t>
      </w:r>
      <w:r w:rsidR="008C03F3" w:rsidRPr="00090304">
        <w:rPr>
          <w:rFonts w:asciiTheme="majorHAnsi" w:hAnsiTheme="majorHAnsi"/>
        </w:rPr>
        <w:t>hire certification from Germany (BCF)</w:t>
      </w:r>
      <w:r w:rsidR="0073768C" w:rsidRPr="00090304">
        <w:rPr>
          <w:rFonts w:asciiTheme="majorHAnsi" w:hAnsiTheme="majorHAnsi"/>
        </w:rPr>
        <w:t xml:space="preserve">. The cost is </w:t>
      </w:r>
      <w:r w:rsidR="008C03F3" w:rsidRPr="00090304">
        <w:rPr>
          <w:rFonts w:asciiTheme="majorHAnsi" w:hAnsiTheme="majorHAnsi"/>
        </w:rPr>
        <w:t>around 10,000 USD per certification from outside</w:t>
      </w:r>
      <w:r w:rsidR="0073768C"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 xml:space="preserve">It seems expensive, but the more members </w:t>
      </w:r>
      <w:r w:rsidR="0073768C" w:rsidRPr="00090304">
        <w:rPr>
          <w:rFonts w:asciiTheme="majorHAnsi" w:hAnsiTheme="majorHAnsi"/>
        </w:rPr>
        <w:t>there are</w:t>
      </w:r>
      <w:r w:rsidR="008C03F3" w:rsidRPr="00090304">
        <w:rPr>
          <w:rFonts w:asciiTheme="majorHAnsi" w:hAnsiTheme="majorHAnsi"/>
        </w:rPr>
        <w:t>, the less expensive it becomes</w:t>
      </w:r>
      <w:r w:rsidR="0073768C" w:rsidRPr="00090304">
        <w:rPr>
          <w:rFonts w:asciiTheme="majorHAnsi" w:hAnsiTheme="majorHAnsi"/>
        </w:rPr>
        <w:t>.</w:t>
      </w:r>
      <w:r w:rsidR="009E6EDB" w:rsidRPr="00090304">
        <w:rPr>
          <w:rFonts w:asciiTheme="majorHAnsi" w:hAnsiTheme="majorHAnsi"/>
        </w:rPr>
        <w:t xml:space="preserve"> The p</w:t>
      </w:r>
      <w:r w:rsidR="008C03F3" w:rsidRPr="00090304">
        <w:rPr>
          <w:rFonts w:asciiTheme="majorHAnsi" w:hAnsiTheme="majorHAnsi"/>
        </w:rPr>
        <w:t xml:space="preserve">rice difference between organic and non-organic </w:t>
      </w:r>
      <w:r w:rsidR="009E6EDB" w:rsidRPr="00090304">
        <w:rPr>
          <w:rFonts w:asciiTheme="majorHAnsi" w:hAnsiTheme="majorHAnsi"/>
        </w:rPr>
        <w:t xml:space="preserve">is </w:t>
      </w:r>
      <w:r w:rsidR="008C03F3" w:rsidRPr="00090304">
        <w:rPr>
          <w:rFonts w:asciiTheme="majorHAnsi" w:hAnsiTheme="majorHAnsi"/>
        </w:rPr>
        <w:t>15 cents per kg</w:t>
      </w:r>
      <w:r w:rsidR="009E6EDB" w:rsidRPr="00090304">
        <w:rPr>
          <w:rFonts w:asciiTheme="majorHAnsi" w:hAnsiTheme="majorHAnsi"/>
        </w:rPr>
        <w:t>.</w:t>
      </w:r>
    </w:p>
    <w:p w14:paraId="7EAD9098" w14:textId="77777777" w:rsidR="009E6EDB" w:rsidRPr="00090304" w:rsidRDefault="009E6EDB" w:rsidP="009E6EDB">
      <w:pPr>
        <w:pStyle w:val="NoSpacing"/>
        <w:rPr>
          <w:rFonts w:asciiTheme="majorHAnsi" w:hAnsiTheme="majorHAnsi"/>
        </w:rPr>
      </w:pPr>
    </w:p>
    <w:p w14:paraId="639105F6" w14:textId="77777777" w:rsidR="008C03F3" w:rsidRPr="00090304" w:rsidRDefault="009E6EDB" w:rsidP="00D84DD5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ESTHER </w:t>
      </w:r>
      <w:r w:rsidR="00AC1AA5" w:rsidRPr="00090304">
        <w:rPr>
          <w:rFonts w:asciiTheme="majorHAnsi" w:hAnsiTheme="majorHAnsi"/>
        </w:rPr>
        <w:t xml:space="preserve">said that farmers see the </w:t>
      </w:r>
      <w:r w:rsidR="008C03F3" w:rsidRPr="00090304">
        <w:rPr>
          <w:rFonts w:asciiTheme="majorHAnsi" w:hAnsiTheme="majorHAnsi"/>
        </w:rPr>
        <w:t>advantage</w:t>
      </w:r>
      <w:r w:rsidR="00AC1AA5" w:rsidRPr="00090304">
        <w:rPr>
          <w:rFonts w:asciiTheme="majorHAnsi" w:hAnsiTheme="majorHAnsi"/>
        </w:rPr>
        <w:t>s</w:t>
      </w:r>
      <w:r w:rsidR="008C03F3" w:rsidRPr="00090304">
        <w:rPr>
          <w:rFonts w:asciiTheme="majorHAnsi" w:hAnsiTheme="majorHAnsi"/>
        </w:rPr>
        <w:t>, but third party certification is very expensive</w:t>
      </w:r>
      <w:r w:rsidR="00AC1AA5" w:rsidRPr="00090304">
        <w:rPr>
          <w:rFonts w:asciiTheme="majorHAnsi" w:hAnsiTheme="majorHAnsi"/>
        </w:rPr>
        <w:t xml:space="preserve">. </w:t>
      </w:r>
      <w:r w:rsidR="00D84DD5" w:rsidRPr="00090304">
        <w:rPr>
          <w:rFonts w:asciiTheme="majorHAnsi" w:hAnsiTheme="majorHAnsi"/>
        </w:rPr>
        <w:t xml:space="preserve">She pointed out emerging suggestions </w:t>
      </w:r>
      <w:r w:rsidR="00D80281" w:rsidRPr="00090304">
        <w:rPr>
          <w:rFonts w:asciiTheme="majorHAnsi" w:hAnsiTheme="majorHAnsi"/>
        </w:rPr>
        <w:t>from members</w:t>
      </w:r>
      <w:r w:rsidR="0077676D" w:rsidRPr="00090304">
        <w:rPr>
          <w:rFonts w:asciiTheme="majorHAnsi" w:hAnsiTheme="majorHAnsi"/>
        </w:rPr>
        <w:t>’ experiences</w:t>
      </w:r>
      <w:r w:rsidR="00D80281" w:rsidRPr="00090304">
        <w:rPr>
          <w:rFonts w:asciiTheme="majorHAnsi" w:hAnsiTheme="majorHAnsi"/>
        </w:rPr>
        <w:t xml:space="preserve"> </w:t>
      </w:r>
      <w:r w:rsidR="00AC1AA5" w:rsidRPr="00090304">
        <w:rPr>
          <w:rFonts w:asciiTheme="majorHAnsi" w:hAnsiTheme="majorHAnsi"/>
        </w:rPr>
        <w:t xml:space="preserve">such as: (1) </w:t>
      </w:r>
      <w:r w:rsidR="00D84DD5" w:rsidRPr="00090304">
        <w:rPr>
          <w:rFonts w:asciiTheme="majorHAnsi" w:hAnsiTheme="majorHAnsi"/>
        </w:rPr>
        <w:t xml:space="preserve">do internal control system; (2) </w:t>
      </w:r>
      <w:r w:rsidR="008C03F3" w:rsidRPr="00090304">
        <w:rPr>
          <w:rFonts w:asciiTheme="majorHAnsi" w:hAnsiTheme="majorHAnsi"/>
        </w:rPr>
        <w:t>do PGS</w:t>
      </w:r>
      <w:r w:rsidR="00D84DD5" w:rsidRPr="00090304">
        <w:rPr>
          <w:rFonts w:asciiTheme="majorHAnsi" w:hAnsiTheme="majorHAnsi"/>
        </w:rPr>
        <w:t xml:space="preserve"> and have more members; (3) </w:t>
      </w:r>
      <w:r w:rsidR="008C03F3" w:rsidRPr="00090304">
        <w:rPr>
          <w:rFonts w:asciiTheme="majorHAnsi" w:hAnsiTheme="majorHAnsi"/>
        </w:rPr>
        <w:t>dire</w:t>
      </w:r>
      <w:r w:rsidR="00D84DD5" w:rsidRPr="00090304">
        <w:rPr>
          <w:rFonts w:asciiTheme="majorHAnsi" w:hAnsiTheme="majorHAnsi"/>
        </w:rPr>
        <w:t xml:space="preserve">ct farmer-consumer relationship; (4) </w:t>
      </w:r>
      <w:r w:rsidR="008C03F3" w:rsidRPr="00090304">
        <w:rPr>
          <w:rFonts w:asciiTheme="majorHAnsi" w:hAnsiTheme="majorHAnsi"/>
        </w:rPr>
        <w:t>work with local NGOs who can do certification</w:t>
      </w:r>
      <w:r w:rsidR="00D84DD5" w:rsidRPr="00090304">
        <w:rPr>
          <w:rFonts w:asciiTheme="majorHAnsi" w:hAnsiTheme="majorHAnsi"/>
        </w:rPr>
        <w:t xml:space="preserve">; and, (5) </w:t>
      </w:r>
      <w:r w:rsidR="008C03F3" w:rsidRPr="00090304">
        <w:rPr>
          <w:rFonts w:asciiTheme="majorHAnsi" w:hAnsiTheme="majorHAnsi"/>
        </w:rPr>
        <w:t xml:space="preserve">propose to </w:t>
      </w:r>
      <w:r w:rsidR="00D80281" w:rsidRPr="00090304">
        <w:rPr>
          <w:rFonts w:asciiTheme="majorHAnsi" w:hAnsiTheme="majorHAnsi"/>
        </w:rPr>
        <w:t xml:space="preserve">government </w:t>
      </w:r>
      <w:r w:rsidR="008C03F3" w:rsidRPr="00090304">
        <w:rPr>
          <w:rFonts w:asciiTheme="majorHAnsi" w:hAnsiTheme="majorHAnsi"/>
        </w:rPr>
        <w:t>to do the standards without cost to farmers</w:t>
      </w:r>
      <w:r w:rsidR="00D3149C" w:rsidRPr="00090304">
        <w:rPr>
          <w:rFonts w:asciiTheme="majorHAnsi" w:hAnsiTheme="majorHAnsi"/>
        </w:rPr>
        <w:t xml:space="preserve"> (as suggested by KANISORN of SKP).</w:t>
      </w:r>
    </w:p>
    <w:p w14:paraId="4D9E9A30" w14:textId="77777777" w:rsidR="00D3149C" w:rsidRPr="00090304" w:rsidRDefault="00D3149C" w:rsidP="00D84DD5">
      <w:pPr>
        <w:pStyle w:val="NoSpacing"/>
        <w:rPr>
          <w:rFonts w:asciiTheme="majorHAnsi" w:hAnsiTheme="majorHAnsi"/>
        </w:rPr>
      </w:pPr>
    </w:p>
    <w:p w14:paraId="588E0BE3" w14:textId="77777777" w:rsidR="008C03F3" w:rsidRPr="00090304" w:rsidRDefault="00F35F57" w:rsidP="0077676D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For AFA, the following actions can be taken: (1) </w:t>
      </w:r>
      <w:r w:rsidR="008C03F3" w:rsidRPr="00090304">
        <w:rPr>
          <w:rFonts w:asciiTheme="majorHAnsi" w:hAnsiTheme="majorHAnsi"/>
        </w:rPr>
        <w:t>review international standards</w:t>
      </w:r>
      <w:r w:rsidR="0077676D" w:rsidRPr="00090304">
        <w:rPr>
          <w:rFonts w:asciiTheme="majorHAnsi" w:hAnsiTheme="majorHAnsi"/>
        </w:rPr>
        <w:t xml:space="preserve">; (2) </w:t>
      </w:r>
      <w:r w:rsidR="008C03F3" w:rsidRPr="00090304">
        <w:rPr>
          <w:rFonts w:asciiTheme="majorHAnsi" w:hAnsiTheme="majorHAnsi"/>
        </w:rPr>
        <w:t xml:space="preserve">review what </w:t>
      </w:r>
      <w:r w:rsidR="0077676D"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members are using, then make some guidelines from these experiences</w:t>
      </w:r>
      <w:r w:rsidR="0077676D" w:rsidRPr="00090304">
        <w:rPr>
          <w:rFonts w:asciiTheme="majorHAnsi" w:hAnsiTheme="majorHAnsi"/>
        </w:rPr>
        <w:t xml:space="preserve">; (3) </w:t>
      </w:r>
      <w:r w:rsidR="008C03F3" w:rsidRPr="00090304">
        <w:rPr>
          <w:rFonts w:asciiTheme="majorHAnsi" w:hAnsiTheme="majorHAnsi"/>
        </w:rPr>
        <w:t xml:space="preserve">set </w:t>
      </w:r>
      <w:r w:rsidR="0077676D" w:rsidRPr="00090304">
        <w:rPr>
          <w:rFonts w:asciiTheme="majorHAnsi" w:hAnsiTheme="majorHAnsi"/>
        </w:rPr>
        <w:t xml:space="preserve">it </w:t>
      </w:r>
      <w:r w:rsidR="008C03F3" w:rsidRPr="00090304">
        <w:rPr>
          <w:rFonts w:asciiTheme="majorHAnsi" w:hAnsiTheme="majorHAnsi"/>
        </w:rPr>
        <w:t xml:space="preserve">as one of </w:t>
      </w:r>
      <w:r w:rsidR="0077676D"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priorities in the next 2 years</w:t>
      </w:r>
      <w:r w:rsidR="0077676D" w:rsidRPr="00090304">
        <w:rPr>
          <w:rFonts w:asciiTheme="majorHAnsi" w:hAnsiTheme="majorHAnsi"/>
        </w:rPr>
        <w:t>.</w:t>
      </w:r>
    </w:p>
    <w:p w14:paraId="5C6AE53F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0BE97D4E" w14:textId="77777777" w:rsidR="008C03F3" w:rsidRPr="00090304" w:rsidRDefault="00506D78" w:rsidP="008C03F3">
      <w:pPr>
        <w:pStyle w:val="NoSpacing"/>
        <w:rPr>
          <w:rFonts w:asciiTheme="majorHAnsi" w:hAnsiTheme="majorHAnsi"/>
          <w:b/>
        </w:rPr>
      </w:pPr>
      <w:r w:rsidRPr="00090304">
        <w:rPr>
          <w:rFonts w:asciiTheme="majorHAnsi" w:hAnsiTheme="majorHAnsi"/>
          <w:b/>
        </w:rPr>
        <w:t>Working Group on Linkages, Networking and Representation</w:t>
      </w:r>
    </w:p>
    <w:p w14:paraId="1778BD87" w14:textId="77777777" w:rsidR="00506D78" w:rsidRPr="00090304" w:rsidRDefault="00506D78" w:rsidP="008C03F3">
      <w:pPr>
        <w:pStyle w:val="NoSpacing"/>
        <w:rPr>
          <w:rFonts w:asciiTheme="majorHAnsi" w:hAnsiTheme="majorHAnsi"/>
        </w:rPr>
      </w:pPr>
    </w:p>
    <w:p w14:paraId="0E0BB39F" w14:textId="77777777" w:rsidR="008C03F3" w:rsidRPr="00090304" w:rsidRDefault="00DC37F3" w:rsidP="00DC37F3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ESTHER noted that </w:t>
      </w:r>
      <w:r w:rsidR="008C03F3" w:rsidRPr="00090304">
        <w:rPr>
          <w:rFonts w:asciiTheme="majorHAnsi" w:hAnsiTheme="majorHAnsi"/>
        </w:rPr>
        <w:t>AFA has many invitations to steering committees and international conferences</w:t>
      </w:r>
      <w:r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 xml:space="preserve">Since AFA is now more known, </w:t>
      </w:r>
      <w:r w:rsidRPr="00090304">
        <w:rPr>
          <w:rFonts w:asciiTheme="majorHAnsi" w:hAnsiTheme="majorHAnsi"/>
        </w:rPr>
        <w:t xml:space="preserve">it </w:t>
      </w:r>
      <w:r w:rsidR="008C03F3" w:rsidRPr="00090304">
        <w:rPr>
          <w:rFonts w:asciiTheme="majorHAnsi" w:hAnsiTheme="majorHAnsi"/>
        </w:rPr>
        <w:t xml:space="preserve">can ask organizers to </w:t>
      </w:r>
      <w:r w:rsidRPr="00090304">
        <w:rPr>
          <w:rFonts w:asciiTheme="majorHAnsi" w:hAnsiTheme="majorHAnsi"/>
        </w:rPr>
        <w:t xml:space="preserve">provide </w:t>
      </w:r>
      <w:r w:rsidR="008C03F3" w:rsidRPr="00090304">
        <w:rPr>
          <w:rFonts w:asciiTheme="majorHAnsi" w:hAnsiTheme="majorHAnsi"/>
        </w:rPr>
        <w:t>mores slots</w:t>
      </w:r>
      <w:r w:rsidRPr="00090304">
        <w:rPr>
          <w:rFonts w:asciiTheme="majorHAnsi" w:hAnsiTheme="majorHAnsi"/>
        </w:rPr>
        <w:t xml:space="preserve">. The key question is: </w:t>
      </w:r>
      <w:r w:rsidR="008C03F3" w:rsidRPr="00090304">
        <w:rPr>
          <w:rFonts w:asciiTheme="majorHAnsi" w:hAnsiTheme="majorHAnsi"/>
        </w:rPr>
        <w:t xml:space="preserve">What are </w:t>
      </w:r>
      <w:r w:rsidR="00C34FE0"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suggestions for making farmers really the face of AFA</w:t>
      </w:r>
      <w:r w:rsidR="00C34FE0" w:rsidRPr="00090304">
        <w:rPr>
          <w:rFonts w:asciiTheme="majorHAnsi" w:hAnsiTheme="majorHAnsi"/>
        </w:rPr>
        <w:t xml:space="preserve">? </w:t>
      </w:r>
    </w:p>
    <w:p w14:paraId="71F68A7D" w14:textId="77777777" w:rsidR="00C34FE0" w:rsidRPr="00090304" w:rsidRDefault="00C34FE0" w:rsidP="00DC37F3">
      <w:pPr>
        <w:pStyle w:val="NoSpacing"/>
        <w:rPr>
          <w:rFonts w:asciiTheme="majorHAnsi" w:hAnsiTheme="majorHAnsi"/>
        </w:rPr>
      </w:pPr>
    </w:p>
    <w:p w14:paraId="1A2BD24D" w14:textId="77777777" w:rsidR="008C03F3" w:rsidRPr="00090304" w:rsidRDefault="008C03F3" w:rsidP="00D56474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One suggestion from API and </w:t>
      </w:r>
      <w:r w:rsidR="00C34FE0" w:rsidRPr="00090304">
        <w:rPr>
          <w:rFonts w:asciiTheme="majorHAnsi" w:hAnsiTheme="majorHAnsi"/>
        </w:rPr>
        <w:t xml:space="preserve">the </w:t>
      </w:r>
      <w:r w:rsidRPr="00090304">
        <w:rPr>
          <w:rFonts w:asciiTheme="majorHAnsi" w:hAnsiTheme="majorHAnsi"/>
        </w:rPr>
        <w:t xml:space="preserve">secretariat </w:t>
      </w:r>
      <w:r w:rsidR="00C34FE0" w:rsidRPr="00090304">
        <w:rPr>
          <w:rFonts w:asciiTheme="majorHAnsi" w:hAnsiTheme="majorHAnsi"/>
        </w:rPr>
        <w:t xml:space="preserve">is that </w:t>
      </w:r>
      <w:r w:rsidRPr="00090304">
        <w:rPr>
          <w:rFonts w:asciiTheme="majorHAnsi" w:hAnsiTheme="majorHAnsi"/>
        </w:rPr>
        <w:t xml:space="preserve">for conferences, each member </w:t>
      </w:r>
      <w:r w:rsidR="00C34FE0" w:rsidRPr="00090304">
        <w:rPr>
          <w:rFonts w:asciiTheme="majorHAnsi" w:hAnsiTheme="majorHAnsi"/>
        </w:rPr>
        <w:t xml:space="preserve">will </w:t>
      </w:r>
      <w:r w:rsidRPr="00090304">
        <w:rPr>
          <w:rFonts w:asciiTheme="majorHAnsi" w:hAnsiTheme="majorHAnsi"/>
        </w:rPr>
        <w:t xml:space="preserve">identify </w:t>
      </w:r>
      <w:r w:rsidR="00C34FE0" w:rsidRPr="00090304">
        <w:rPr>
          <w:rFonts w:asciiTheme="majorHAnsi" w:hAnsiTheme="majorHAnsi"/>
        </w:rPr>
        <w:t xml:space="preserve">a </w:t>
      </w:r>
      <w:r w:rsidRPr="00090304">
        <w:rPr>
          <w:rFonts w:asciiTheme="majorHAnsi" w:hAnsiTheme="majorHAnsi"/>
        </w:rPr>
        <w:t xml:space="preserve">topic or theme to champion </w:t>
      </w:r>
      <w:r w:rsidR="00D56474" w:rsidRPr="00090304">
        <w:rPr>
          <w:rFonts w:asciiTheme="majorHAnsi" w:hAnsiTheme="majorHAnsi"/>
        </w:rPr>
        <w:t>(</w:t>
      </w:r>
      <w:r w:rsidR="00C34FE0" w:rsidRPr="00090304">
        <w:rPr>
          <w:rFonts w:asciiTheme="majorHAnsi" w:hAnsiTheme="majorHAnsi"/>
        </w:rPr>
        <w:t xml:space="preserve">one that they </w:t>
      </w:r>
      <w:r w:rsidRPr="00090304">
        <w:rPr>
          <w:rFonts w:asciiTheme="majorHAnsi" w:hAnsiTheme="majorHAnsi"/>
        </w:rPr>
        <w:t>are competent on</w:t>
      </w:r>
      <w:r w:rsidR="00C34FE0" w:rsidRPr="00090304">
        <w:rPr>
          <w:rFonts w:asciiTheme="majorHAnsi" w:hAnsiTheme="majorHAnsi"/>
        </w:rPr>
        <w:t>).</w:t>
      </w:r>
      <w:r w:rsidR="00D56474" w:rsidRPr="00090304">
        <w:rPr>
          <w:rFonts w:asciiTheme="majorHAnsi" w:hAnsiTheme="majorHAnsi"/>
        </w:rPr>
        <w:t xml:space="preserve"> For example, </w:t>
      </w:r>
      <w:r w:rsidRPr="00090304">
        <w:rPr>
          <w:rFonts w:asciiTheme="majorHAnsi" w:hAnsiTheme="majorHAnsi"/>
        </w:rPr>
        <w:t xml:space="preserve">if </w:t>
      </w:r>
      <w:r w:rsidR="00D56474" w:rsidRPr="00090304">
        <w:rPr>
          <w:rFonts w:asciiTheme="majorHAnsi" w:hAnsiTheme="majorHAnsi"/>
        </w:rPr>
        <w:t xml:space="preserve">the </w:t>
      </w:r>
      <w:r w:rsidRPr="00090304">
        <w:rPr>
          <w:rFonts w:asciiTheme="majorHAnsi" w:hAnsiTheme="majorHAnsi"/>
        </w:rPr>
        <w:t>topic is food losses</w:t>
      </w:r>
      <w:r w:rsidR="00D56474" w:rsidRPr="00090304">
        <w:rPr>
          <w:rFonts w:asciiTheme="majorHAnsi" w:hAnsiTheme="majorHAnsi"/>
        </w:rPr>
        <w:t xml:space="preserve">, AFA can </w:t>
      </w:r>
      <w:r w:rsidRPr="00090304">
        <w:rPr>
          <w:rFonts w:asciiTheme="majorHAnsi" w:hAnsiTheme="majorHAnsi"/>
        </w:rPr>
        <w:t>send a member who has experience on that</w:t>
      </w:r>
      <w:r w:rsidR="00D56474" w:rsidRPr="00090304">
        <w:rPr>
          <w:rFonts w:asciiTheme="majorHAnsi" w:hAnsiTheme="majorHAnsi"/>
        </w:rPr>
        <w:t>. If the issue is</w:t>
      </w:r>
      <w:r w:rsidRPr="00090304">
        <w:rPr>
          <w:rFonts w:asciiTheme="majorHAnsi" w:hAnsiTheme="majorHAnsi"/>
        </w:rPr>
        <w:t xml:space="preserve"> sustainable pastoralism</w:t>
      </w:r>
      <w:r w:rsidR="00D56474" w:rsidRPr="00090304">
        <w:rPr>
          <w:rFonts w:asciiTheme="majorHAnsi" w:hAnsiTheme="majorHAnsi"/>
        </w:rPr>
        <w:t>, AFA</w:t>
      </w:r>
      <w:r w:rsidRPr="00090304">
        <w:rPr>
          <w:rFonts w:asciiTheme="majorHAnsi" w:hAnsiTheme="majorHAnsi"/>
        </w:rPr>
        <w:t xml:space="preserve"> can send NAMAC (</w:t>
      </w:r>
      <w:r w:rsidR="00D56474" w:rsidRPr="00090304">
        <w:rPr>
          <w:rFonts w:asciiTheme="majorHAnsi" w:hAnsiTheme="majorHAnsi"/>
        </w:rPr>
        <w:t xml:space="preserve">their </w:t>
      </w:r>
      <w:r w:rsidRPr="00090304">
        <w:rPr>
          <w:rFonts w:asciiTheme="majorHAnsi" w:hAnsiTheme="majorHAnsi"/>
        </w:rPr>
        <w:t>members are herders)</w:t>
      </w:r>
      <w:r w:rsidR="00D56474" w:rsidRPr="00090304">
        <w:rPr>
          <w:rFonts w:asciiTheme="majorHAnsi" w:hAnsiTheme="majorHAnsi"/>
        </w:rPr>
        <w:t>. The s</w:t>
      </w:r>
      <w:r w:rsidRPr="00090304">
        <w:rPr>
          <w:rFonts w:asciiTheme="majorHAnsi" w:hAnsiTheme="majorHAnsi"/>
        </w:rPr>
        <w:t>ecretariat should have a directory of members and their competencies and interests</w:t>
      </w:r>
      <w:r w:rsidR="00D56474" w:rsidRPr="00090304">
        <w:rPr>
          <w:rFonts w:asciiTheme="majorHAnsi" w:hAnsiTheme="majorHAnsi"/>
        </w:rPr>
        <w:t>.</w:t>
      </w:r>
    </w:p>
    <w:p w14:paraId="1E2F953D" w14:textId="77777777" w:rsidR="00D56474" w:rsidRPr="00090304" w:rsidRDefault="00D56474" w:rsidP="00D56474">
      <w:pPr>
        <w:pStyle w:val="NoSpacing"/>
        <w:rPr>
          <w:rFonts w:asciiTheme="majorHAnsi" w:hAnsiTheme="majorHAnsi"/>
        </w:rPr>
      </w:pPr>
    </w:p>
    <w:p w14:paraId="227D00A8" w14:textId="77777777" w:rsidR="008C03F3" w:rsidRPr="00090304" w:rsidRDefault="008C03F3" w:rsidP="00D56474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For membership in high level steering committees (e.g. APAARI, GFAR, WRF), it has to be the </w:t>
      </w:r>
      <w:r w:rsidR="00D56474" w:rsidRPr="00090304">
        <w:rPr>
          <w:rFonts w:asciiTheme="majorHAnsi" w:hAnsiTheme="majorHAnsi"/>
        </w:rPr>
        <w:t>C</w:t>
      </w:r>
      <w:r w:rsidRPr="00090304">
        <w:rPr>
          <w:rFonts w:asciiTheme="majorHAnsi" w:hAnsiTheme="majorHAnsi"/>
        </w:rPr>
        <w:t xml:space="preserve">hairperson and </w:t>
      </w:r>
      <w:r w:rsidR="00D56474" w:rsidRPr="00090304">
        <w:rPr>
          <w:rFonts w:asciiTheme="majorHAnsi" w:hAnsiTheme="majorHAnsi"/>
        </w:rPr>
        <w:t>S</w:t>
      </w:r>
      <w:r w:rsidRPr="00090304">
        <w:rPr>
          <w:rFonts w:asciiTheme="majorHAnsi" w:hAnsiTheme="majorHAnsi"/>
        </w:rPr>
        <w:t xml:space="preserve">ecretary </w:t>
      </w:r>
      <w:r w:rsidR="00D56474" w:rsidRPr="00090304">
        <w:rPr>
          <w:rFonts w:asciiTheme="majorHAnsi" w:hAnsiTheme="majorHAnsi"/>
        </w:rPr>
        <w:t>G</w:t>
      </w:r>
      <w:r w:rsidRPr="00090304">
        <w:rPr>
          <w:rFonts w:asciiTheme="majorHAnsi" w:hAnsiTheme="majorHAnsi"/>
        </w:rPr>
        <w:t>eneral (or someone from the secretariat) to provide continuity and follow up in each meeting</w:t>
      </w:r>
      <w:r w:rsidR="00D56474" w:rsidRPr="00090304">
        <w:rPr>
          <w:rFonts w:asciiTheme="majorHAnsi" w:hAnsiTheme="majorHAnsi"/>
        </w:rPr>
        <w:t>.</w:t>
      </w:r>
    </w:p>
    <w:p w14:paraId="308EE90D" w14:textId="77777777" w:rsidR="00D56474" w:rsidRPr="00090304" w:rsidRDefault="00D56474" w:rsidP="00D56474">
      <w:pPr>
        <w:pStyle w:val="NoSpacing"/>
        <w:rPr>
          <w:rFonts w:asciiTheme="majorHAnsi" w:hAnsiTheme="majorHAnsi"/>
        </w:rPr>
      </w:pPr>
    </w:p>
    <w:p w14:paraId="758F5E27" w14:textId="77777777" w:rsidR="008C03F3" w:rsidRPr="00090304" w:rsidRDefault="00485BC1" w:rsidP="000E5929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NIRAN of </w:t>
      </w:r>
      <w:r w:rsidR="00D56474" w:rsidRPr="00090304">
        <w:rPr>
          <w:rFonts w:asciiTheme="majorHAnsi" w:hAnsiTheme="majorHAnsi"/>
        </w:rPr>
        <w:t>SKP</w:t>
      </w:r>
      <w:r w:rsidRPr="00090304">
        <w:rPr>
          <w:rFonts w:asciiTheme="majorHAnsi" w:hAnsiTheme="majorHAnsi"/>
        </w:rPr>
        <w:t xml:space="preserve"> </w:t>
      </w:r>
      <w:r w:rsidR="000E5929" w:rsidRPr="00090304">
        <w:rPr>
          <w:rFonts w:asciiTheme="majorHAnsi" w:hAnsiTheme="majorHAnsi"/>
        </w:rPr>
        <w:t xml:space="preserve">emphasized that </w:t>
      </w:r>
      <w:r w:rsidR="008C03F3" w:rsidRPr="00090304">
        <w:rPr>
          <w:rFonts w:asciiTheme="majorHAnsi" w:hAnsiTheme="majorHAnsi"/>
        </w:rPr>
        <w:t>AFA should ask for slot</w:t>
      </w:r>
      <w:r w:rsidR="000E5929" w:rsidRPr="00090304">
        <w:rPr>
          <w:rFonts w:asciiTheme="majorHAnsi" w:hAnsiTheme="majorHAnsi"/>
        </w:rPr>
        <w:t>s</w:t>
      </w:r>
      <w:r w:rsidR="008C03F3" w:rsidRPr="00090304">
        <w:rPr>
          <w:rFonts w:asciiTheme="majorHAnsi" w:hAnsiTheme="majorHAnsi"/>
        </w:rPr>
        <w:t xml:space="preserve"> for </w:t>
      </w:r>
      <w:r w:rsidR="000E5929" w:rsidRPr="00090304">
        <w:rPr>
          <w:rFonts w:asciiTheme="majorHAnsi" w:hAnsiTheme="majorHAnsi"/>
        </w:rPr>
        <w:t xml:space="preserve">a </w:t>
      </w:r>
      <w:r w:rsidR="008C03F3" w:rsidRPr="00090304">
        <w:rPr>
          <w:rFonts w:asciiTheme="majorHAnsi" w:hAnsiTheme="majorHAnsi"/>
        </w:rPr>
        <w:t xml:space="preserve">farmer leader and </w:t>
      </w:r>
      <w:r w:rsidR="000E5929" w:rsidRPr="00090304">
        <w:rPr>
          <w:rFonts w:asciiTheme="majorHAnsi" w:hAnsiTheme="majorHAnsi"/>
        </w:rPr>
        <w:t xml:space="preserve">a </w:t>
      </w:r>
      <w:r w:rsidR="008C03F3" w:rsidRPr="00090304">
        <w:rPr>
          <w:rFonts w:asciiTheme="majorHAnsi" w:hAnsiTheme="majorHAnsi"/>
        </w:rPr>
        <w:t>translator</w:t>
      </w:r>
      <w:r w:rsidR="000E5929" w:rsidRPr="00090304">
        <w:rPr>
          <w:rFonts w:asciiTheme="majorHAnsi" w:hAnsiTheme="majorHAnsi"/>
        </w:rPr>
        <w:t>.</w:t>
      </w:r>
    </w:p>
    <w:p w14:paraId="181BF47C" w14:textId="77777777" w:rsidR="000E5929" w:rsidRPr="00090304" w:rsidRDefault="000E5929" w:rsidP="000E5929">
      <w:pPr>
        <w:pStyle w:val="NoSpacing"/>
        <w:rPr>
          <w:rFonts w:asciiTheme="majorHAnsi" w:hAnsiTheme="majorHAnsi"/>
        </w:rPr>
      </w:pPr>
    </w:p>
    <w:p w14:paraId="037EE555" w14:textId="77777777" w:rsidR="008C03F3" w:rsidRPr="00090304" w:rsidRDefault="000E5929" w:rsidP="000E5929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MUDZAKIR of API said that he s</w:t>
      </w:r>
      <w:r w:rsidR="008C03F3" w:rsidRPr="00090304">
        <w:rPr>
          <w:rFonts w:asciiTheme="majorHAnsi" w:hAnsiTheme="majorHAnsi"/>
        </w:rPr>
        <w:t>upports the idea of SKP for farmers to voice their interest in any meeting</w:t>
      </w:r>
      <w:r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>There should be consensus among members for any meeting</w:t>
      </w:r>
      <w:r w:rsidRPr="00090304">
        <w:rPr>
          <w:rFonts w:asciiTheme="majorHAnsi" w:hAnsiTheme="majorHAnsi"/>
        </w:rPr>
        <w:t>.</w:t>
      </w:r>
    </w:p>
    <w:p w14:paraId="3630AEC5" w14:textId="77777777" w:rsidR="000E5929" w:rsidRPr="00090304" w:rsidRDefault="000E5929" w:rsidP="000E5929">
      <w:pPr>
        <w:pStyle w:val="NoSpacing"/>
        <w:rPr>
          <w:rFonts w:asciiTheme="majorHAnsi" w:hAnsiTheme="majorHAnsi"/>
        </w:rPr>
      </w:pPr>
    </w:p>
    <w:p w14:paraId="04AD7A96" w14:textId="77777777" w:rsidR="008C03F3" w:rsidRPr="00090304" w:rsidRDefault="000E5929" w:rsidP="000E5929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ESTHER pointed out that in </w:t>
      </w:r>
      <w:r w:rsidR="008C03F3" w:rsidRPr="00090304">
        <w:rPr>
          <w:rFonts w:asciiTheme="majorHAnsi" w:hAnsiTheme="majorHAnsi"/>
        </w:rPr>
        <w:t>Nov</w:t>
      </w:r>
      <w:r w:rsidRPr="00090304">
        <w:rPr>
          <w:rFonts w:asciiTheme="majorHAnsi" w:hAnsiTheme="majorHAnsi"/>
        </w:rPr>
        <w:t>ember</w:t>
      </w:r>
      <w:r w:rsidR="008C03F3" w:rsidRPr="00090304">
        <w:rPr>
          <w:rFonts w:asciiTheme="majorHAnsi" w:hAnsiTheme="majorHAnsi"/>
        </w:rPr>
        <w:t xml:space="preserve"> 2011</w:t>
      </w:r>
      <w:r w:rsidRPr="00090304">
        <w:rPr>
          <w:rFonts w:asciiTheme="majorHAnsi" w:hAnsiTheme="majorHAnsi"/>
        </w:rPr>
        <w:t xml:space="preserve">, the </w:t>
      </w:r>
      <w:r w:rsidR="008C03F3" w:rsidRPr="00090304">
        <w:rPr>
          <w:rFonts w:asciiTheme="majorHAnsi" w:hAnsiTheme="majorHAnsi"/>
        </w:rPr>
        <w:t xml:space="preserve">Execom already approved </w:t>
      </w:r>
      <w:r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guidelines for AFA representation</w:t>
      </w:r>
      <w:r w:rsidRPr="00090304">
        <w:rPr>
          <w:rFonts w:asciiTheme="majorHAnsi" w:hAnsiTheme="majorHAnsi"/>
        </w:rPr>
        <w:t xml:space="preserve">. </w:t>
      </w:r>
    </w:p>
    <w:p w14:paraId="0E4476C1" w14:textId="77777777" w:rsidR="00EF18D0" w:rsidRPr="00090304" w:rsidRDefault="00EF18D0" w:rsidP="000E5929">
      <w:pPr>
        <w:pStyle w:val="NoSpacing"/>
        <w:rPr>
          <w:rFonts w:asciiTheme="majorHAnsi" w:hAnsiTheme="majorHAnsi"/>
        </w:rPr>
      </w:pPr>
    </w:p>
    <w:p w14:paraId="738C8EAB" w14:textId="77777777" w:rsidR="008C03F3" w:rsidRPr="00090304" w:rsidRDefault="00EF18D0" w:rsidP="00FF2569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MR </w:t>
      </w:r>
      <w:r w:rsidR="008C03F3" w:rsidRPr="00090304">
        <w:rPr>
          <w:rFonts w:asciiTheme="majorHAnsi" w:hAnsiTheme="majorHAnsi"/>
        </w:rPr>
        <w:t>KIM</w:t>
      </w:r>
      <w:r w:rsidRPr="00090304">
        <w:rPr>
          <w:rFonts w:asciiTheme="majorHAnsi" w:hAnsiTheme="majorHAnsi"/>
        </w:rPr>
        <w:t xml:space="preserve"> of KAFF </w:t>
      </w:r>
      <w:r w:rsidR="00FF2569" w:rsidRPr="00090304">
        <w:rPr>
          <w:rFonts w:asciiTheme="majorHAnsi" w:hAnsiTheme="majorHAnsi"/>
        </w:rPr>
        <w:t>said that AFA m</w:t>
      </w:r>
      <w:r w:rsidR="008C03F3" w:rsidRPr="00090304">
        <w:rPr>
          <w:rFonts w:asciiTheme="majorHAnsi" w:hAnsiTheme="majorHAnsi"/>
        </w:rPr>
        <w:t xml:space="preserve">embers should push their </w:t>
      </w:r>
      <w:r w:rsidR="00FF2569" w:rsidRPr="00090304">
        <w:rPr>
          <w:rFonts w:asciiTheme="majorHAnsi" w:hAnsiTheme="majorHAnsi"/>
        </w:rPr>
        <w:t xml:space="preserve">governments </w:t>
      </w:r>
      <w:r w:rsidR="008C03F3" w:rsidRPr="00090304">
        <w:rPr>
          <w:rFonts w:asciiTheme="majorHAnsi" w:hAnsiTheme="majorHAnsi"/>
        </w:rPr>
        <w:t>to promote organic to the public</w:t>
      </w:r>
      <w:r w:rsidR="00FF2569" w:rsidRPr="00090304">
        <w:rPr>
          <w:rFonts w:asciiTheme="majorHAnsi" w:hAnsiTheme="majorHAnsi"/>
        </w:rPr>
        <w:t>. He added that h</w:t>
      </w:r>
      <w:r w:rsidR="008C03F3" w:rsidRPr="00090304">
        <w:rPr>
          <w:rFonts w:asciiTheme="majorHAnsi" w:hAnsiTheme="majorHAnsi"/>
        </w:rPr>
        <w:t>aving organic standards can help protect self-sufficiency and against GMOs</w:t>
      </w:r>
      <w:r w:rsidR="00FF2569" w:rsidRPr="00090304">
        <w:rPr>
          <w:rFonts w:asciiTheme="majorHAnsi" w:hAnsiTheme="majorHAnsi"/>
        </w:rPr>
        <w:t>.</w:t>
      </w:r>
    </w:p>
    <w:p w14:paraId="724A3E0A" w14:textId="77777777" w:rsidR="00FF2569" w:rsidRPr="00090304" w:rsidRDefault="00FF2569" w:rsidP="00FF2569">
      <w:pPr>
        <w:pStyle w:val="NoSpacing"/>
        <w:rPr>
          <w:rFonts w:asciiTheme="majorHAnsi" w:hAnsiTheme="majorHAnsi"/>
        </w:rPr>
      </w:pPr>
    </w:p>
    <w:p w14:paraId="253AF2A8" w14:textId="77777777" w:rsidR="008C03F3" w:rsidRPr="00090304" w:rsidRDefault="00FF2569" w:rsidP="00FF2569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lastRenderedPageBreak/>
        <w:t>ESTHER summarized the suggestions as follows: (1) r</w:t>
      </w:r>
      <w:r w:rsidR="008C03F3" w:rsidRPr="00090304">
        <w:rPr>
          <w:rFonts w:asciiTheme="majorHAnsi" w:hAnsiTheme="majorHAnsi"/>
        </w:rPr>
        <w:t>eview guidelines</w:t>
      </w:r>
      <w:r w:rsidRPr="00090304">
        <w:rPr>
          <w:rFonts w:asciiTheme="majorHAnsi" w:hAnsiTheme="majorHAnsi"/>
        </w:rPr>
        <w:t>; (2) f</w:t>
      </w:r>
      <w:r w:rsidR="008C03F3" w:rsidRPr="00090304">
        <w:rPr>
          <w:rFonts w:asciiTheme="majorHAnsi" w:hAnsiTheme="majorHAnsi"/>
        </w:rPr>
        <w:t xml:space="preserve">ind out the interests </w:t>
      </w:r>
      <w:r w:rsidRPr="00090304">
        <w:rPr>
          <w:rFonts w:asciiTheme="majorHAnsi" w:hAnsiTheme="majorHAnsi"/>
        </w:rPr>
        <w:t>and competencies of members to determine</w:t>
      </w:r>
      <w:r w:rsidR="008C03F3" w:rsidRPr="00090304">
        <w:rPr>
          <w:rFonts w:asciiTheme="majorHAnsi" w:hAnsiTheme="majorHAnsi"/>
        </w:rPr>
        <w:t xml:space="preserve"> representatives to different thematic conferences</w:t>
      </w:r>
      <w:r w:rsidRPr="00090304">
        <w:rPr>
          <w:rFonts w:asciiTheme="majorHAnsi" w:hAnsiTheme="majorHAnsi"/>
        </w:rPr>
        <w:t>; and, (3) s</w:t>
      </w:r>
      <w:r w:rsidR="008C03F3" w:rsidRPr="00090304">
        <w:rPr>
          <w:rFonts w:asciiTheme="majorHAnsi" w:hAnsiTheme="majorHAnsi"/>
        </w:rPr>
        <w:t xml:space="preserve">end </w:t>
      </w:r>
      <w:r w:rsidRPr="00090304">
        <w:rPr>
          <w:rFonts w:asciiTheme="majorHAnsi" w:hAnsiTheme="majorHAnsi"/>
        </w:rPr>
        <w:t>C</w:t>
      </w:r>
      <w:r w:rsidR="008C03F3" w:rsidRPr="00090304">
        <w:rPr>
          <w:rFonts w:asciiTheme="majorHAnsi" w:hAnsiTheme="majorHAnsi"/>
        </w:rPr>
        <w:t xml:space="preserve">hairperson to high level steering committee meetings, accompanied by </w:t>
      </w:r>
      <w:r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secretariat for follow up work</w:t>
      </w:r>
      <w:r w:rsidRPr="00090304">
        <w:rPr>
          <w:rFonts w:asciiTheme="majorHAnsi" w:hAnsiTheme="majorHAnsi"/>
        </w:rPr>
        <w:t>.</w:t>
      </w:r>
    </w:p>
    <w:p w14:paraId="617BD598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66BE1BC2" w14:textId="77777777" w:rsidR="008C03F3" w:rsidRPr="00090304" w:rsidRDefault="00FC4B9F" w:rsidP="008C03F3">
      <w:pPr>
        <w:pStyle w:val="NoSpacing"/>
        <w:rPr>
          <w:rFonts w:asciiTheme="majorHAnsi" w:hAnsiTheme="majorHAnsi"/>
          <w:b/>
        </w:rPr>
      </w:pPr>
      <w:r w:rsidRPr="00090304">
        <w:rPr>
          <w:rFonts w:asciiTheme="majorHAnsi" w:hAnsiTheme="majorHAnsi"/>
          <w:b/>
        </w:rPr>
        <w:t>Working Group on AFA Programs to Sustain Family Farming Until 2030</w:t>
      </w:r>
    </w:p>
    <w:p w14:paraId="263BBEC4" w14:textId="77777777" w:rsidR="00FC4B9F" w:rsidRPr="00090304" w:rsidRDefault="00FC4B9F" w:rsidP="008C03F3">
      <w:pPr>
        <w:pStyle w:val="NoSpacing"/>
        <w:rPr>
          <w:rFonts w:asciiTheme="majorHAnsi" w:hAnsiTheme="majorHAnsi"/>
        </w:rPr>
      </w:pPr>
    </w:p>
    <w:p w14:paraId="5D121E26" w14:textId="77777777" w:rsidR="008C03F3" w:rsidRPr="00090304" w:rsidRDefault="007C1937" w:rsidP="00480F7F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The following are the main suggestions from the working group: (1) s</w:t>
      </w:r>
      <w:r w:rsidR="008C03F3" w:rsidRPr="00090304">
        <w:rPr>
          <w:rFonts w:asciiTheme="majorHAnsi" w:hAnsiTheme="majorHAnsi"/>
        </w:rPr>
        <w:t xml:space="preserve">tudy ASEAN integration and </w:t>
      </w:r>
      <w:r w:rsidR="00F769A0"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effects of FTAs and other policies on farmers, and how farme</w:t>
      </w:r>
      <w:r w:rsidR="00480F7F" w:rsidRPr="00090304">
        <w:rPr>
          <w:rFonts w:asciiTheme="majorHAnsi" w:hAnsiTheme="majorHAnsi"/>
        </w:rPr>
        <w:t xml:space="preserve">rs can organize themselves; (2) </w:t>
      </w:r>
      <w:r w:rsidR="008C03F3" w:rsidRPr="00090304">
        <w:rPr>
          <w:rFonts w:asciiTheme="majorHAnsi" w:hAnsiTheme="majorHAnsi"/>
        </w:rPr>
        <w:t>AFA can organize around priority integration areas at national and regi</w:t>
      </w:r>
      <w:r w:rsidR="00480F7F" w:rsidRPr="00090304">
        <w:rPr>
          <w:rFonts w:asciiTheme="majorHAnsi" w:hAnsiTheme="majorHAnsi"/>
        </w:rPr>
        <w:t>onal levels – e.g. rice farmers; and (3) AFA can establish s</w:t>
      </w:r>
      <w:r w:rsidR="008C03F3" w:rsidRPr="00090304">
        <w:rPr>
          <w:rFonts w:asciiTheme="majorHAnsi" w:hAnsiTheme="majorHAnsi"/>
        </w:rPr>
        <w:t>eed exchange – to counter corporate control of agriculture</w:t>
      </w:r>
      <w:r w:rsidR="00480F7F" w:rsidRPr="00090304">
        <w:rPr>
          <w:rFonts w:asciiTheme="majorHAnsi" w:hAnsiTheme="majorHAnsi"/>
        </w:rPr>
        <w:t>.</w:t>
      </w:r>
    </w:p>
    <w:p w14:paraId="1B1B7372" w14:textId="77777777" w:rsidR="00480F7F" w:rsidRPr="00090304" w:rsidRDefault="00480F7F" w:rsidP="00480F7F">
      <w:pPr>
        <w:pStyle w:val="NoSpacing"/>
        <w:rPr>
          <w:rFonts w:asciiTheme="majorHAnsi" w:hAnsiTheme="majorHAnsi"/>
        </w:rPr>
      </w:pPr>
    </w:p>
    <w:p w14:paraId="07289583" w14:textId="77777777" w:rsidR="008C03F3" w:rsidRPr="00090304" w:rsidRDefault="00480F7F" w:rsidP="00480F7F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RIFAI pointed out that there are many issues in seed development such as i</w:t>
      </w:r>
      <w:r w:rsidR="008C03F3" w:rsidRPr="00090304">
        <w:rPr>
          <w:rFonts w:asciiTheme="majorHAnsi" w:hAnsiTheme="majorHAnsi"/>
        </w:rPr>
        <w:t>nternal and external quality control</w:t>
      </w:r>
      <w:r w:rsidRPr="00090304">
        <w:rPr>
          <w:rFonts w:asciiTheme="majorHAnsi" w:hAnsiTheme="majorHAnsi"/>
        </w:rPr>
        <w:t xml:space="preserve"> and ho</w:t>
      </w:r>
      <w:r w:rsidR="008C03F3" w:rsidRPr="00090304">
        <w:rPr>
          <w:rFonts w:asciiTheme="majorHAnsi" w:hAnsiTheme="majorHAnsi"/>
        </w:rPr>
        <w:t xml:space="preserve">w to link to market, financial </w:t>
      </w:r>
      <w:r w:rsidRPr="00090304">
        <w:rPr>
          <w:rFonts w:asciiTheme="majorHAnsi" w:hAnsiTheme="majorHAnsi"/>
        </w:rPr>
        <w:t>institution and</w:t>
      </w:r>
      <w:r w:rsidR="008C03F3" w:rsidRPr="00090304">
        <w:rPr>
          <w:rFonts w:asciiTheme="majorHAnsi" w:hAnsiTheme="majorHAnsi"/>
        </w:rPr>
        <w:t xml:space="preserve"> business </w:t>
      </w:r>
      <w:r w:rsidRPr="00090304">
        <w:rPr>
          <w:rFonts w:asciiTheme="majorHAnsi" w:hAnsiTheme="majorHAnsi"/>
        </w:rPr>
        <w:t xml:space="preserve">development </w:t>
      </w:r>
      <w:r w:rsidR="008C03F3" w:rsidRPr="00090304">
        <w:rPr>
          <w:rFonts w:asciiTheme="majorHAnsi" w:hAnsiTheme="majorHAnsi"/>
        </w:rPr>
        <w:t>services</w:t>
      </w:r>
      <w:r w:rsidRPr="00090304">
        <w:rPr>
          <w:rFonts w:asciiTheme="majorHAnsi" w:hAnsiTheme="majorHAnsi"/>
        </w:rPr>
        <w:t xml:space="preserve">. </w:t>
      </w:r>
    </w:p>
    <w:p w14:paraId="3AFC85CD" w14:textId="77777777" w:rsidR="005E2DBE" w:rsidRPr="00090304" w:rsidRDefault="005E2DBE" w:rsidP="00480F7F">
      <w:pPr>
        <w:pStyle w:val="NoSpacing"/>
        <w:rPr>
          <w:rFonts w:asciiTheme="majorHAnsi" w:hAnsiTheme="majorHAnsi"/>
        </w:rPr>
      </w:pPr>
    </w:p>
    <w:p w14:paraId="04A5E0B1" w14:textId="77777777" w:rsidR="008C03F3" w:rsidRPr="00090304" w:rsidRDefault="005E2DBE" w:rsidP="00945537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MR KIM</w:t>
      </w:r>
      <w:r w:rsidR="008C03F3" w:rsidRPr="00090304">
        <w:rPr>
          <w:rFonts w:asciiTheme="majorHAnsi" w:hAnsiTheme="majorHAnsi"/>
        </w:rPr>
        <w:t xml:space="preserve"> </w:t>
      </w:r>
      <w:r w:rsidRPr="00090304">
        <w:rPr>
          <w:rFonts w:asciiTheme="majorHAnsi" w:hAnsiTheme="majorHAnsi"/>
        </w:rPr>
        <w:t xml:space="preserve">of KAFF </w:t>
      </w:r>
      <w:r w:rsidR="0001708C" w:rsidRPr="00090304">
        <w:rPr>
          <w:rFonts w:asciiTheme="majorHAnsi" w:hAnsiTheme="majorHAnsi"/>
        </w:rPr>
        <w:t>said that t</w:t>
      </w:r>
      <w:r w:rsidR="008C03F3" w:rsidRPr="00090304">
        <w:rPr>
          <w:rFonts w:asciiTheme="majorHAnsi" w:hAnsiTheme="majorHAnsi"/>
        </w:rPr>
        <w:t>he biggest issue is TPP</w:t>
      </w:r>
      <w:r w:rsidR="0001708C"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>FTA is only</w:t>
      </w:r>
      <w:r w:rsidR="0001708C" w:rsidRPr="00090304">
        <w:rPr>
          <w:rFonts w:asciiTheme="majorHAnsi" w:hAnsiTheme="majorHAnsi"/>
        </w:rPr>
        <w:t xml:space="preserve"> </w:t>
      </w:r>
      <w:r w:rsidR="008C03F3" w:rsidRPr="00090304">
        <w:rPr>
          <w:rFonts w:asciiTheme="majorHAnsi" w:hAnsiTheme="majorHAnsi"/>
        </w:rPr>
        <w:t xml:space="preserve">bilateral </w:t>
      </w:r>
      <w:r w:rsidR="0001708C" w:rsidRPr="00090304">
        <w:rPr>
          <w:rFonts w:asciiTheme="majorHAnsi" w:hAnsiTheme="majorHAnsi"/>
        </w:rPr>
        <w:t xml:space="preserve">and concerns the </w:t>
      </w:r>
      <w:r w:rsidR="008C03F3" w:rsidRPr="00090304">
        <w:rPr>
          <w:rFonts w:asciiTheme="majorHAnsi" w:hAnsiTheme="majorHAnsi"/>
        </w:rPr>
        <w:t>eradication of tariff</w:t>
      </w:r>
      <w:r w:rsidR="0001708C" w:rsidRPr="00090304">
        <w:rPr>
          <w:rFonts w:asciiTheme="majorHAnsi" w:hAnsiTheme="majorHAnsi"/>
        </w:rPr>
        <w:t xml:space="preserve">, but </w:t>
      </w:r>
      <w:r w:rsidR="008C03F3" w:rsidRPr="00090304">
        <w:rPr>
          <w:rFonts w:asciiTheme="majorHAnsi" w:hAnsiTheme="majorHAnsi"/>
        </w:rPr>
        <w:t xml:space="preserve">TPP is among 14 Asian countries </w:t>
      </w:r>
      <w:r w:rsidR="0001708C" w:rsidRPr="00090304">
        <w:rPr>
          <w:rFonts w:asciiTheme="majorHAnsi" w:hAnsiTheme="majorHAnsi"/>
        </w:rPr>
        <w:t xml:space="preserve">who </w:t>
      </w:r>
      <w:r w:rsidR="008C03F3" w:rsidRPr="00090304">
        <w:rPr>
          <w:rFonts w:asciiTheme="majorHAnsi" w:hAnsiTheme="majorHAnsi"/>
        </w:rPr>
        <w:t xml:space="preserve">all have to open up </w:t>
      </w:r>
      <w:r w:rsidR="0001708C" w:rsidRPr="00090304">
        <w:rPr>
          <w:rFonts w:asciiTheme="majorHAnsi" w:hAnsiTheme="majorHAnsi"/>
        </w:rPr>
        <w:t xml:space="preserve">their agriculture </w:t>
      </w:r>
      <w:r w:rsidR="008C03F3" w:rsidRPr="00090304">
        <w:rPr>
          <w:rFonts w:asciiTheme="majorHAnsi" w:hAnsiTheme="majorHAnsi"/>
        </w:rPr>
        <w:t>sector</w:t>
      </w:r>
      <w:r w:rsidR="0001708C" w:rsidRPr="00090304">
        <w:rPr>
          <w:rFonts w:asciiTheme="majorHAnsi" w:hAnsiTheme="majorHAnsi"/>
        </w:rPr>
        <w:t>. He added that c</w:t>
      </w:r>
      <w:r w:rsidR="008C03F3" w:rsidRPr="00090304">
        <w:rPr>
          <w:rFonts w:asciiTheme="majorHAnsi" w:hAnsiTheme="majorHAnsi"/>
        </w:rPr>
        <w:t>ountries with comparative disadvantage will lose</w:t>
      </w:r>
      <w:r w:rsidR="0001708C" w:rsidRPr="00090304">
        <w:rPr>
          <w:rFonts w:asciiTheme="majorHAnsi" w:hAnsiTheme="majorHAnsi"/>
        </w:rPr>
        <w:t xml:space="preserve">. Japan is part of TPP and </w:t>
      </w:r>
      <w:r w:rsidR="008C03F3" w:rsidRPr="00090304">
        <w:rPr>
          <w:rFonts w:asciiTheme="majorHAnsi" w:hAnsiTheme="majorHAnsi"/>
        </w:rPr>
        <w:t>requested to s</w:t>
      </w:r>
      <w:r w:rsidR="0001708C" w:rsidRPr="00090304">
        <w:rPr>
          <w:rFonts w:asciiTheme="majorHAnsi" w:hAnsiTheme="majorHAnsi"/>
        </w:rPr>
        <w:t>ecure their rice, sugar and 3 other products</w:t>
      </w:r>
      <w:r w:rsidR="008C03F3" w:rsidRPr="00090304">
        <w:rPr>
          <w:rFonts w:asciiTheme="majorHAnsi" w:hAnsiTheme="majorHAnsi"/>
        </w:rPr>
        <w:t>, but other countries declined</w:t>
      </w:r>
      <w:r w:rsidR="00622D3D" w:rsidRPr="00090304">
        <w:rPr>
          <w:rFonts w:asciiTheme="majorHAnsi" w:hAnsiTheme="majorHAnsi"/>
        </w:rPr>
        <w:t>. There are t</w:t>
      </w:r>
      <w:r w:rsidR="008C03F3" w:rsidRPr="00090304">
        <w:rPr>
          <w:rFonts w:asciiTheme="majorHAnsi" w:hAnsiTheme="majorHAnsi"/>
        </w:rPr>
        <w:t>hreat</w:t>
      </w:r>
      <w:r w:rsidR="00FE5D27" w:rsidRPr="00090304">
        <w:rPr>
          <w:rFonts w:asciiTheme="majorHAnsi" w:hAnsiTheme="majorHAnsi"/>
        </w:rPr>
        <w:t>s</w:t>
      </w:r>
      <w:r w:rsidR="008C03F3" w:rsidRPr="00090304">
        <w:rPr>
          <w:rFonts w:asciiTheme="majorHAnsi" w:hAnsiTheme="majorHAnsi"/>
        </w:rPr>
        <w:t xml:space="preserve"> of more agreements in the future</w:t>
      </w:r>
      <w:r w:rsidR="00075FE0" w:rsidRPr="00090304">
        <w:rPr>
          <w:rFonts w:asciiTheme="majorHAnsi" w:hAnsiTheme="majorHAnsi"/>
        </w:rPr>
        <w:t xml:space="preserve"> and </w:t>
      </w:r>
      <w:r w:rsidR="008C03F3" w:rsidRPr="00090304">
        <w:rPr>
          <w:rFonts w:asciiTheme="majorHAnsi" w:hAnsiTheme="majorHAnsi"/>
        </w:rPr>
        <w:t>AFA members should be aware of the situation</w:t>
      </w:r>
      <w:r w:rsidR="00075FE0"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 xml:space="preserve">Until 2030, </w:t>
      </w:r>
      <w:r w:rsidR="00510029" w:rsidRPr="00090304">
        <w:rPr>
          <w:rFonts w:asciiTheme="majorHAnsi" w:hAnsiTheme="majorHAnsi"/>
        </w:rPr>
        <w:t xml:space="preserve">AFA has </w:t>
      </w:r>
      <w:r w:rsidR="008C03F3" w:rsidRPr="00090304">
        <w:rPr>
          <w:rFonts w:asciiTheme="majorHAnsi" w:hAnsiTheme="majorHAnsi"/>
        </w:rPr>
        <w:t>a lot of time to prepare</w:t>
      </w:r>
      <w:r w:rsidR="00945537" w:rsidRPr="00090304">
        <w:rPr>
          <w:rFonts w:asciiTheme="majorHAnsi" w:hAnsiTheme="majorHAnsi"/>
        </w:rPr>
        <w:t xml:space="preserve"> and c</w:t>
      </w:r>
      <w:r w:rsidR="008C03F3" w:rsidRPr="00090304">
        <w:rPr>
          <w:rFonts w:asciiTheme="majorHAnsi" w:hAnsiTheme="majorHAnsi"/>
        </w:rPr>
        <w:t>an create mechanisms to provide checks and balance</w:t>
      </w:r>
      <w:r w:rsidR="00945537" w:rsidRPr="00090304">
        <w:rPr>
          <w:rFonts w:asciiTheme="majorHAnsi" w:hAnsiTheme="majorHAnsi"/>
        </w:rPr>
        <w:t>.</w:t>
      </w:r>
    </w:p>
    <w:p w14:paraId="6AA9AA42" w14:textId="77777777" w:rsidR="00945537" w:rsidRPr="00090304" w:rsidRDefault="00945537" w:rsidP="00945537">
      <w:pPr>
        <w:pStyle w:val="NoSpacing"/>
        <w:rPr>
          <w:rFonts w:asciiTheme="majorHAnsi" w:hAnsiTheme="majorHAnsi"/>
        </w:rPr>
      </w:pPr>
    </w:p>
    <w:p w14:paraId="09F59C84" w14:textId="77777777" w:rsidR="008C03F3" w:rsidRPr="00090304" w:rsidRDefault="008C03F3" w:rsidP="00C12EB5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ALAUDDI</w:t>
      </w:r>
      <w:r w:rsidR="00C937E4" w:rsidRPr="00090304">
        <w:rPr>
          <w:rFonts w:asciiTheme="majorHAnsi" w:hAnsiTheme="majorHAnsi"/>
        </w:rPr>
        <w:t>N of KKM</w:t>
      </w:r>
      <w:r w:rsidR="000D5D3B" w:rsidRPr="00090304">
        <w:rPr>
          <w:rFonts w:asciiTheme="majorHAnsi" w:hAnsiTheme="majorHAnsi"/>
        </w:rPr>
        <w:t xml:space="preserve"> said that with regard to the s</w:t>
      </w:r>
      <w:r w:rsidRPr="00090304">
        <w:rPr>
          <w:rFonts w:asciiTheme="majorHAnsi" w:hAnsiTheme="majorHAnsi"/>
        </w:rPr>
        <w:t>eed bank system</w:t>
      </w:r>
      <w:r w:rsidR="00C12EB5" w:rsidRPr="00090304">
        <w:rPr>
          <w:rFonts w:asciiTheme="majorHAnsi" w:hAnsiTheme="majorHAnsi"/>
        </w:rPr>
        <w:t>, there are ma</w:t>
      </w:r>
      <w:r w:rsidRPr="00090304">
        <w:rPr>
          <w:rFonts w:asciiTheme="majorHAnsi" w:hAnsiTheme="majorHAnsi"/>
        </w:rPr>
        <w:t>ny varieties in Bangladesh</w:t>
      </w:r>
      <w:r w:rsidR="00C12EB5" w:rsidRPr="00090304">
        <w:rPr>
          <w:rFonts w:asciiTheme="majorHAnsi" w:hAnsiTheme="majorHAnsi"/>
        </w:rPr>
        <w:t>. F</w:t>
      </w:r>
      <w:r w:rsidRPr="00090304">
        <w:rPr>
          <w:rFonts w:asciiTheme="majorHAnsi" w:hAnsiTheme="majorHAnsi"/>
        </w:rPr>
        <w:t>armers cultivate 3-4 varieties</w:t>
      </w:r>
      <w:r w:rsidR="00C12EB5" w:rsidRPr="00090304">
        <w:rPr>
          <w:rFonts w:asciiTheme="majorHAnsi" w:hAnsiTheme="majorHAnsi"/>
        </w:rPr>
        <w:t xml:space="preserve">, the ones </w:t>
      </w:r>
      <w:r w:rsidRPr="00090304">
        <w:rPr>
          <w:rFonts w:asciiTheme="majorHAnsi" w:hAnsiTheme="majorHAnsi"/>
        </w:rPr>
        <w:t xml:space="preserve">with the highest price, </w:t>
      </w:r>
      <w:r w:rsidR="00C12EB5" w:rsidRPr="00090304">
        <w:rPr>
          <w:rFonts w:asciiTheme="majorHAnsi" w:hAnsiTheme="majorHAnsi"/>
        </w:rPr>
        <w:t xml:space="preserve">while the </w:t>
      </w:r>
      <w:r w:rsidRPr="00090304">
        <w:rPr>
          <w:rFonts w:asciiTheme="majorHAnsi" w:hAnsiTheme="majorHAnsi"/>
        </w:rPr>
        <w:t>others are neglected</w:t>
      </w:r>
      <w:r w:rsidR="00C12EB5" w:rsidRPr="00090304">
        <w:rPr>
          <w:rFonts w:asciiTheme="majorHAnsi" w:hAnsiTheme="majorHAnsi"/>
        </w:rPr>
        <w:t xml:space="preserve">. He said that </w:t>
      </w:r>
      <w:r w:rsidRPr="00090304">
        <w:rPr>
          <w:rFonts w:asciiTheme="majorHAnsi" w:hAnsiTheme="majorHAnsi"/>
        </w:rPr>
        <w:t xml:space="preserve">AFA can </w:t>
      </w:r>
      <w:r w:rsidR="00C12EB5" w:rsidRPr="00090304">
        <w:rPr>
          <w:rFonts w:asciiTheme="majorHAnsi" w:hAnsiTheme="majorHAnsi"/>
        </w:rPr>
        <w:t xml:space="preserve">indeed </w:t>
      </w:r>
      <w:r w:rsidRPr="00090304">
        <w:rPr>
          <w:rFonts w:asciiTheme="majorHAnsi" w:hAnsiTheme="majorHAnsi"/>
        </w:rPr>
        <w:t xml:space="preserve">establish </w:t>
      </w:r>
      <w:r w:rsidR="00C12EB5" w:rsidRPr="00090304">
        <w:rPr>
          <w:rFonts w:asciiTheme="majorHAnsi" w:hAnsiTheme="majorHAnsi"/>
        </w:rPr>
        <w:t xml:space="preserve">a </w:t>
      </w:r>
      <w:r w:rsidRPr="00090304">
        <w:rPr>
          <w:rFonts w:asciiTheme="majorHAnsi" w:hAnsiTheme="majorHAnsi"/>
        </w:rPr>
        <w:t>seed exchange</w:t>
      </w:r>
      <w:r w:rsidR="00C12EB5" w:rsidRPr="00090304">
        <w:rPr>
          <w:rFonts w:asciiTheme="majorHAnsi" w:hAnsiTheme="majorHAnsi"/>
        </w:rPr>
        <w:t>.</w:t>
      </w:r>
    </w:p>
    <w:p w14:paraId="2E823511" w14:textId="77777777" w:rsidR="00C12EB5" w:rsidRPr="00090304" w:rsidRDefault="00C12EB5" w:rsidP="00C12EB5">
      <w:pPr>
        <w:pStyle w:val="NoSpacing"/>
        <w:rPr>
          <w:rFonts w:asciiTheme="majorHAnsi" w:hAnsiTheme="majorHAnsi"/>
        </w:rPr>
      </w:pPr>
    </w:p>
    <w:p w14:paraId="543AA118" w14:textId="77777777" w:rsidR="008C03F3" w:rsidRPr="00090304" w:rsidRDefault="008F5B98" w:rsidP="008F5B98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SOM of NLRF raised the issue of s</w:t>
      </w:r>
      <w:r w:rsidR="008C03F3" w:rsidRPr="00090304">
        <w:rPr>
          <w:rFonts w:asciiTheme="majorHAnsi" w:hAnsiTheme="majorHAnsi"/>
        </w:rPr>
        <w:t>mall farmers losing lands</w:t>
      </w:r>
      <w:r w:rsidRPr="00090304">
        <w:rPr>
          <w:rFonts w:asciiTheme="majorHAnsi" w:hAnsiTheme="majorHAnsi"/>
        </w:rPr>
        <w:t>. He said t</w:t>
      </w:r>
      <w:r w:rsidR="008C03F3" w:rsidRPr="00090304">
        <w:rPr>
          <w:rFonts w:asciiTheme="majorHAnsi" w:hAnsiTheme="majorHAnsi"/>
        </w:rPr>
        <w:t xml:space="preserve">here must be </w:t>
      </w:r>
      <w:r w:rsidRPr="00090304">
        <w:rPr>
          <w:rFonts w:asciiTheme="majorHAnsi" w:hAnsiTheme="majorHAnsi"/>
        </w:rPr>
        <w:t xml:space="preserve">a </w:t>
      </w:r>
      <w:r w:rsidR="008C03F3" w:rsidRPr="00090304">
        <w:rPr>
          <w:rFonts w:asciiTheme="majorHAnsi" w:hAnsiTheme="majorHAnsi"/>
        </w:rPr>
        <w:t>strong and collective campaign against land grabbing</w:t>
      </w:r>
      <w:r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>There should be more agri</w:t>
      </w:r>
      <w:r w:rsidRPr="00090304">
        <w:rPr>
          <w:rFonts w:asciiTheme="majorHAnsi" w:hAnsiTheme="majorHAnsi"/>
        </w:rPr>
        <w:t>cultural</w:t>
      </w:r>
      <w:r w:rsidR="008C03F3" w:rsidRPr="00090304">
        <w:rPr>
          <w:rFonts w:asciiTheme="majorHAnsi" w:hAnsiTheme="majorHAnsi"/>
        </w:rPr>
        <w:t xml:space="preserve"> cooperatives of smallholders </w:t>
      </w:r>
      <w:r w:rsidRPr="00090304">
        <w:rPr>
          <w:rFonts w:asciiTheme="majorHAnsi" w:hAnsiTheme="majorHAnsi"/>
        </w:rPr>
        <w:t>t</w:t>
      </w:r>
      <w:r w:rsidR="008C03F3" w:rsidRPr="00090304">
        <w:rPr>
          <w:rFonts w:asciiTheme="majorHAnsi" w:hAnsiTheme="majorHAnsi"/>
        </w:rPr>
        <w:t>o manage their markets and inputs collectively</w:t>
      </w:r>
      <w:r w:rsidR="00921930" w:rsidRPr="00090304">
        <w:rPr>
          <w:rFonts w:asciiTheme="majorHAnsi" w:hAnsiTheme="majorHAnsi"/>
        </w:rPr>
        <w:t>.</w:t>
      </w:r>
    </w:p>
    <w:p w14:paraId="68430057" w14:textId="77777777" w:rsidR="00921930" w:rsidRPr="00090304" w:rsidRDefault="00921930" w:rsidP="008C03F3">
      <w:pPr>
        <w:pStyle w:val="NoSpacing"/>
        <w:rPr>
          <w:rFonts w:asciiTheme="majorHAnsi" w:hAnsiTheme="majorHAnsi"/>
        </w:rPr>
      </w:pPr>
    </w:p>
    <w:p w14:paraId="6D70F5A6" w14:textId="77777777" w:rsidR="008C03F3" w:rsidRPr="00090304" w:rsidRDefault="00921930" w:rsidP="002D5490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NIKKA of</w:t>
      </w:r>
      <w:r w:rsidR="00D368DD" w:rsidRPr="00090304">
        <w:rPr>
          <w:rFonts w:asciiTheme="majorHAnsi" w:hAnsiTheme="majorHAnsi"/>
        </w:rPr>
        <w:t xml:space="preserve"> PAKISAMA raised the issue of climate change and family farming. She said that the </w:t>
      </w:r>
      <w:r w:rsidR="008C03F3" w:rsidRPr="00090304">
        <w:rPr>
          <w:rFonts w:asciiTheme="majorHAnsi" w:hAnsiTheme="majorHAnsi"/>
        </w:rPr>
        <w:t xml:space="preserve">long term sustainability of </w:t>
      </w:r>
      <w:r w:rsidR="00D368DD" w:rsidRPr="00090304">
        <w:rPr>
          <w:rFonts w:asciiTheme="majorHAnsi" w:hAnsiTheme="majorHAnsi"/>
        </w:rPr>
        <w:t xml:space="preserve">family farming needs to be considered. </w:t>
      </w:r>
      <w:r w:rsidR="0066597C" w:rsidRPr="00090304">
        <w:rPr>
          <w:rFonts w:asciiTheme="majorHAnsi" w:hAnsiTheme="majorHAnsi"/>
        </w:rPr>
        <w:t xml:space="preserve">She added that there </w:t>
      </w:r>
      <w:r w:rsidR="00BC496D" w:rsidRPr="00090304">
        <w:rPr>
          <w:rFonts w:asciiTheme="majorHAnsi" w:hAnsiTheme="majorHAnsi"/>
        </w:rPr>
        <w:t xml:space="preserve">is </w:t>
      </w:r>
      <w:r w:rsidR="0066597C" w:rsidRPr="00090304">
        <w:rPr>
          <w:rFonts w:asciiTheme="majorHAnsi" w:hAnsiTheme="majorHAnsi"/>
        </w:rPr>
        <w:t xml:space="preserve">no </w:t>
      </w:r>
      <w:r w:rsidR="008C03F3" w:rsidRPr="00090304">
        <w:rPr>
          <w:rFonts w:asciiTheme="majorHAnsi" w:hAnsiTheme="majorHAnsi"/>
        </w:rPr>
        <w:t xml:space="preserve">impact assessment for </w:t>
      </w:r>
      <w:r w:rsidR="00BC496D" w:rsidRPr="00090304">
        <w:rPr>
          <w:rFonts w:asciiTheme="majorHAnsi" w:hAnsiTheme="majorHAnsi"/>
        </w:rPr>
        <w:t xml:space="preserve">climate change. </w:t>
      </w:r>
      <w:r w:rsidR="00A763F9"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 xml:space="preserve">UNFCCC proposed program is </w:t>
      </w:r>
      <w:r w:rsidR="00A763F9" w:rsidRPr="00090304">
        <w:rPr>
          <w:rFonts w:asciiTheme="majorHAnsi" w:hAnsiTheme="majorHAnsi"/>
        </w:rPr>
        <w:t xml:space="preserve">supposedly </w:t>
      </w:r>
      <w:r w:rsidR="008C03F3" w:rsidRPr="00090304">
        <w:rPr>
          <w:rFonts w:asciiTheme="majorHAnsi" w:hAnsiTheme="majorHAnsi"/>
        </w:rPr>
        <w:t>for farmers</w:t>
      </w:r>
      <w:r w:rsidR="00A763F9" w:rsidRPr="00090304">
        <w:rPr>
          <w:rFonts w:asciiTheme="majorHAnsi" w:hAnsiTheme="majorHAnsi"/>
        </w:rPr>
        <w:t>. It should be for family farmers</w:t>
      </w:r>
      <w:r w:rsidR="002D5490" w:rsidRPr="00090304">
        <w:rPr>
          <w:rFonts w:asciiTheme="majorHAnsi" w:hAnsiTheme="majorHAnsi"/>
        </w:rPr>
        <w:t xml:space="preserve">, those </w:t>
      </w:r>
      <w:r w:rsidR="008C03F3" w:rsidRPr="00090304">
        <w:rPr>
          <w:rFonts w:asciiTheme="majorHAnsi" w:hAnsiTheme="majorHAnsi"/>
        </w:rPr>
        <w:t>small scale farmers without access to UN programs</w:t>
      </w:r>
      <w:r w:rsidR="002D5490" w:rsidRPr="00090304">
        <w:rPr>
          <w:rFonts w:asciiTheme="majorHAnsi" w:hAnsiTheme="majorHAnsi"/>
        </w:rPr>
        <w:t xml:space="preserve">. She suggested that </w:t>
      </w:r>
      <w:r w:rsidR="008C03F3" w:rsidRPr="00090304">
        <w:rPr>
          <w:rFonts w:asciiTheme="majorHAnsi" w:hAnsiTheme="majorHAnsi"/>
        </w:rPr>
        <w:t xml:space="preserve">AFA can inform farmers on </w:t>
      </w:r>
      <w:r w:rsidR="002D5490" w:rsidRPr="00090304">
        <w:rPr>
          <w:rFonts w:asciiTheme="majorHAnsi" w:hAnsiTheme="majorHAnsi"/>
        </w:rPr>
        <w:t>impact assessment</w:t>
      </w:r>
      <w:r w:rsidR="008C03F3" w:rsidRPr="00090304">
        <w:rPr>
          <w:rFonts w:asciiTheme="majorHAnsi" w:hAnsiTheme="majorHAnsi"/>
        </w:rPr>
        <w:t xml:space="preserve"> to anticipate costs of droughts and typhoons</w:t>
      </w:r>
      <w:r w:rsidR="002D5490" w:rsidRPr="00090304">
        <w:rPr>
          <w:rFonts w:asciiTheme="majorHAnsi" w:hAnsiTheme="majorHAnsi"/>
        </w:rPr>
        <w:t>. She added that t</w:t>
      </w:r>
      <w:r w:rsidR="008C03F3" w:rsidRPr="00090304">
        <w:rPr>
          <w:rFonts w:asciiTheme="majorHAnsi" w:hAnsiTheme="majorHAnsi"/>
        </w:rPr>
        <w:t>here are tools that can help farmers</w:t>
      </w:r>
      <w:r w:rsidR="002D5490" w:rsidRPr="00090304">
        <w:rPr>
          <w:rFonts w:asciiTheme="majorHAnsi" w:hAnsiTheme="majorHAnsi"/>
        </w:rPr>
        <w:t>.</w:t>
      </w:r>
    </w:p>
    <w:p w14:paraId="218CDEA9" w14:textId="77777777" w:rsidR="00D368DD" w:rsidRPr="00090304" w:rsidRDefault="00D368DD" w:rsidP="008C03F3">
      <w:pPr>
        <w:pStyle w:val="NoSpacing"/>
        <w:rPr>
          <w:rFonts w:asciiTheme="majorHAnsi" w:hAnsiTheme="majorHAnsi"/>
        </w:rPr>
      </w:pPr>
    </w:p>
    <w:p w14:paraId="3446CEE4" w14:textId="77777777" w:rsidR="00EC6299" w:rsidRPr="00090304" w:rsidRDefault="002D5490" w:rsidP="00EC6299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MUDZAKIR of API</w:t>
      </w:r>
      <w:r w:rsidR="004475B5" w:rsidRPr="00090304">
        <w:rPr>
          <w:rFonts w:asciiTheme="majorHAnsi" w:hAnsiTheme="majorHAnsi"/>
        </w:rPr>
        <w:t xml:space="preserve"> </w:t>
      </w:r>
      <w:r w:rsidR="00EC6299" w:rsidRPr="00090304">
        <w:rPr>
          <w:rFonts w:asciiTheme="majorHAnsi" w:hAnsiTheme="majorHAnsi"/>
        </w:rPr>
        <w:t xml:space="preserve">pointed out the need to consider the specific </w:t>
      </w:r>
      <w:r w:rsidR="008C03F3" w:rsidRPr="00090304">
        <w:rPr>
          <w:rFonts w:asciiTheme="majorHAnsi" w:hAnsiTheme="majorHAnsi"/>
        </w:rPr>
        <w:t xml:space="preserve">case of every country </w:t>
      </w:r>
      <w:r w:rsidR="00EC6299" w:rsidRPr="00090304">
        <w:rPr>
          <w:rFonts w:asciiTheme="majorHAnsi" w:hAnsiTheme="majorHAnsi"/>
        </w:rPr>
        <w:t xml:space="preserve">when talking about </w:t>
      </w:r>
      <w:r w:rsidR="008C03F3" w:rsidRPr="00090304">
        <w:rPr>
          <w:rFonts w:asciiTheme="majorHAnsi" w:hAnsiTheme="majorHAnsi"/>
        </w:rPr>
        <w:t xml:space="preserve">family farming. </w:t>
      </w:r>
      <w:r w:rsidR="00EC6299" w:rsidRPr="00090304">
        <w:rPr>
          <w:rFonts w:asciiTheme="majorHAnsi" w:hAnsiTheme="majorHAnsi"/>
        </w:rPr>
        <w:t xml:space="preserve">For example, there are </w:t>
      </w:r>
      <w:r w:rsidR="008C03F3" w:rsidRPr="00090304">
        <w:rPr>
          <w:rFonts w:asciiTheme="majorHAnsi" w:hAnsiTheme="majorHAnsi"/>
        </w:rPr>
        <w:t>difference</w:t>
      </w:r>
      <w:r w:rsidR="00EC6299" w:rsidRPr="00090304">
        <w:rPr>
          <w:rFonts w:asciiTheme="majorHAnsi" w:hAnsiTheme="majorHAnsi"/>
        </w:rPr>
        <w:t>s</w:t>
      </w:r>
      <w:r w:rsidR="008C03F3" w:rsidRPr="00090304">
        <w:rPr>
          <w:rFonts w:asciiTheme="majorHAnsi" w:hAnsiTheme="majorHAnsi"/>
        </w:rPr>
        <w:t xml:space="preserve"> between family farmer</w:t>
      </w:r>
      <w:r w:rsidR="00EC6299" w:rsidRPr="00090304">
        <w:rPr>
          <w:rFonts w:asciiTheme="majorHAnsi" w:hAnsiTheme="majorHAnsi"/>
        </w:rPr>
        <w:t>s in J</w:t>
      </w:r>
      <w:r w:rsidR="008C03F3" w:rsidRPr="00090304">
        <w:rPr>
          <w:rFonts w:asciiTheme="majorHAnsi" w:hAnsiTheme="majorHAnsi"/>
        </w:rPr>
        <w:t xml:space="preserve">apan and in Indonesia. Within Indonesia, there </w:t>
      </w:r>
      <w:r w:rsidR="00EC6299" w:rsidRPr="00090304">
        <w:rPr>
          <w:rFonts w:asciiTheme="majorHAnsi" w:hAnsiTheme="majorHAnsi"/>
        </w:rPr>
        <w:t xml:space="preserve">are also </w:t>
      </w:r>
      <w:r w:rsidR="008C03F3" w:rsidRPr="00090304">
        <w:rPr>
          <w:rFonts w:asciiTheme="majorHAnsi" w:hAnsiTheme="majorHAnsi"/>
        </w:rPr>
        <w:t>difference</w:t>
      </w:r>
      <w:r w:rsidR="00EC6299" w:rsidRPr="00090304">
        <w:rPr>
          <w:rFonts w:asciiTheme="majorHAnsi" w:hAnsiTheme="majorHAnsi"/>
        </w:rPr>
        <w:t>s</w:t>
      </w:r>
      <w:r w:rsidR="008C03F3" w:rsidRPr="00090304">
        <w:rPr>
          <w:rFonts w:asciiTheme="majorHAnsi" w:hAnsiTheme="majorHAnsi"/>
        </w:rPr>
        <w:t xml:space="preserve"> between farmers in </w:t>
      </w:r>
      <w:r w:rsidR="00EC6299" w:rsidRPr="00090304">
        <w:rPr>
          <w:rFonts w:asciiTheme="majorHAnsi" w:hAnsiTheme="majorHAnsi"/>
        </w:rPr>
        <w:t>J</w:t>
      </w:r>
      <w:r w:rsidR="008C03F3" w:rsidRPr="00090304">
        <w:rPr>
          <w:rFonts w:asciiTheme="majorHAnsi" w:hAnsiTheme="majorHAnsi"/>
        </w:rPr>
        <w:t xml:space="preserve">embrana and </w:t>
      </w:r>
      <w:r w:rsidR="00EC6299" w:rsidRPr="00090304">
        <w:rPr>
          <w:rFonts w:asciiTheme="majorHAnsi" w:hAnsiTheme="majorHAnsi"/>
        </w:rPr>
        <w:t>J</w:t>
      </w:r>
      <w:r w:rsidR="008C03F3" w:rsidRPr="00090304">
        <w:rPr>
          <w:rFonts w:asciiTheme="majorHAnsi" w:hAnsiTheme="majorHAnsi"/>
        </w:rPr>
        <w:t>ava</w:t>
      </w:r>
      <w:r w:rsidR="00EC6299" w:rsidRPr="00090304">
        <w:rPr>
          <w:rFonts w:asciiTheme="majorHAnsi" w:hAnsiTheme="majorHAnsi"/>
        </w:rPr>
        <w:t xml:space="preserve">, e. i. </w:t>
      </w:r>
      <w:r w:rsidR="008C03F3" w:rsidRPr="00090304">
        <w:rPr>
          <w:rFonts w:asciiTheme="majorHAnsi" w:hAnsiTheme="majorHAnsi"/>
        </w:rPr>
        <w:t xml:space="preserve">division of labor </w:t>
      </w:r>
      <w:r w:rsidR="00EC6299" w:rsidRPr="00090304">
        <w:rPr>
          <w:rFonts w:asciiTheme="majorHAnsi" w:hAnsiTheme="majorHAnsi"/>
        </w:rPr>
        <w:t xml:space="preserve">between men and women is 50-50. API considers </w:t>
      </w:r>
      <w:r w:rsidR="008C03F3" w:rsidRPr="00090304">
        <w:rPr>
          <w:rFonts w:asciiTheme="majorHAnsi" w:hAnsiTheme="majorHAnsi"/>
        </w:rPr>
        <w:t xml:space="preserve">culture </w:t>
      </w:r>
      <w:r w:rsidR="00EC6299" w:rsidRPr="00090304">
        <w:rPr>
          <w:rFonts w:asciiTheme="majorHAnsi" w:hAnsiTheme="majorHAnsi"/>
        </w:rPr>
        <w:t xml:space="preserve">as an important </w:t>
      </w:r>
      <w:r w:rsidR="008C03F3" w:rsidRPr="00090304">
        <w:rPr>
          <w:rFonts w:asciiTheme="majorHAnsi" w:hAnsiTheme="majorHAnsi"/>
        </w:rPr>
        <w:t xml:space="preserve">influence </w:t>
      </w:r>
      <w:r w:rsidR="00EC6299" w:rsidRPr="00090304">
        <w:rPr>
          <w:rFonts w:asciiTheme="majorHAnsi" w:hAnsiTheme="majorHAnsi"/>
        </w:rPr>
        <w:t xml:space="preserve">on the </w:t>
      </w:r>
      <w:r w:rsidR="008C03F3" w:rsidRPr="00090304">
        <w:rPr>
          <w:rFonts w:asciiTheme="majorHAnsi" w:hAnsiTheme="majorHAnsi"/>
        </w:rPr>
        <w:t>decision</w:t>
      </w:r>
      <w:r w:rsidR="00EC6299" w:rsidRPr="00090304">
        <w:rPr>
          <w:rFonts w:asciiTheme="majorHAnsi" w:hAnsiTheme="majorHAnsi"/>
        </w:rPr>
        <w:t>s of the agricultural</w:t>
      </w:r>
      <w:r w:rsidR="008C03F3" w:rsidRPr="00090304">
        <w:rPr>
          <w:rFonts w:asciiTheme="majorHAnsi" w:hAnsiTheme="majorHAnsi"/>
        </w:rPr>
        <w:t xml:space="preserve"> household. </w:t>
      </w:r>
      <w:r w:rsidR="00EC6299" w:rsidRPr="00090304">
        <w:rPr>
          <w:rFonts w:asciiTheme="majorHAnsi" w:hAnsiTheme="majorHAnsi"/>
        </w:rPr>
        <w:t xml:space="preserve">He said that it is important to know this </w:t>
      </w:r>
      <w:r w:rsidR="008C03F3" w:rsidRPr="00090304">
        <w:rPr>
          <w:rFonts w:asciiTheme="majorHAnsi" w:hAnsiTheme="majorHAnsi"/>
        </w:rPr>
        <w:t xml:space="preserve">diversity </w:t>
      </w:r>
      <w:r w:rsidR="00EC6299" w:rsidRPr="00090304">
        <w:rPr>
          <w:rFonts w:asciiTheme="majorHAnsi" w:hAnsiTheme="majorHAnsi"/>
        </w:rPr>
        <w:t>when working for family farming.</w:t>
      </w:r>
    </w:p>
    <w:p w14:paraId="1B7BBDF9" w14:textId="77777777" w:rsidR="00EC6299" w:rsidRPr="00090304" w:rsidRDefault="00EC6299" w:rsidP="00EC6299">
      <w:pPr>
        <w:pStyle w:val="NoSpacing"/>
        <w:rPr>
          <w:rFonts w:asciiTheme="majorHAnsi" w:hAnsiTheme="majorHAnsi"/>
        </w:rPr>
      </w:pPr>
    </w:p>
    <w:p w14:paraId="7533B552" w14:textId="77777777" w:rsidR="008C03F3" w:rsidRPr="00090304" w:rsidRDefault="008C03F3" w:rsidP="009E4285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RABIN</w:t>
      </w:r>
      <w:r w:rsidR="00B0016C" w:rsidRPr="00090304">
        <w:rPr>
          <w:rFonts w:asciiTheme="majorHAnsi" w:hAnsiTheme="majorHAnsi"/>
        </w:rPr>
        <w:t xml:space="preserve"> of CTCF </w:t>
      </w:r>
      <w:r w:rsidR="00392A26" w:rsidRPr="00090304">
        <w:rPr>
          <w:rFonts w:asciiTheme="majorHAnsi" w:hAnsiTheme="majorHAnsi"/>
        </w:rPr>
        <w:t>said that m</w:t>
      </w:r>
      <w:r w:rsidRPr="00090304">
        <w:rPr>
          <w:rFonts w:asciiTheme="majorHAnsi" w:hAnsiTheme="majorHAnsi"/>
        </w:rPr>
        <w:t>ajority of people in Nepal are family farmers</w:t>
      </w:r>
      <w:r w:rsidR="00392A26" w:rsidRPr="00090304">
        <w:rPr>
          <w:rFonts w:asciiTheme="majorHAnsi" w:hAnsiTheme="majorHAnsi"/>
        </w:rPr>
        <w:t xml:space="preserve">, but agriculture is </w:t>
      </w:r>
      <w:r w:rsidRPr="00090304">
        <w:rPr>
          <w:rFonts w:asciiTheme="majorHAnsi" w:hAnsiTheme="majorHAnsi"/>
        </w:rPr>
        <w:t>now subsistence farming</w:t>
      </w:r>
      <w:r w:rsidR="00392A26" w:rsidRPr="00090304">
        <w:rPr>
          <w:rFonts w:asciiTheme="majorHAnsi" w:hAnsiTheme="majorHAnsi"/>
        </w:rPr>
        <w:t>. M</w:t>
      </w:r>
      <w:r w:rsidRPr="00090304">
        <w:rPr>
          <w:rFonts w:asciiTheme="majorHAnsi" w:hAnsiTheme="majorHAnsi"/>
        </w:rPr>
        <w:t xml:space="preserve">any </w:t>
      </w:r>
      <w:r w:rsidR="008F5AED" w:rsidRPr="00090304">
        <w:rPr>
          <w:rFonts w:asciiTheme="majorHAnsi" w:hAnsiTheme="majorHAnsi"/>
        </w:rPr>
        <w:t xml:space="preserve">of the </w:t>
      </w:r>
      <w:r w:rsidRPr="00090304">
        <w:rPr>
          <w:rFonts w:asciiTheme="majorHAnsi" w:hAnsiTheme="majorHAnsi"/>
        </w:rPr>
        <w:t>youth do not want to go into farming</w:t>
      </w:r>
      <w:r w:rsidR="00392A26" w:rsidRPr="00090304">
        <w:rPr>
          <w:rFonts w:asciiTheme="majorHAnsi" w:hAnsiTheme="majorHAnsi"/>
        </w:rPr>
        <w:t>, so government</w:t>
      </w:r>
      <w:r w:rsidRPr="00090304">
        <w:rPr>
          <w:rFonts w:asciiTheme="majorHAnsi" w:hAnsiTheme="majorHAnsi"/>
        </w:rPr>
        <w:t xml:space="preserve"> has to support youth who want </w:t>
      </w:r>
      <w:r w:rsidR="00D63450" w:rsidRPr="00090304">
        <w:rPr>
          <w:rFonts w:asciiTheme="majorHAnsi" w:hAnsiTheme="majorHAnsi"/>
        </w:rPr>
        <w:t xml:space="preserve">to go </w:t>
      </w:r>
      <w:r w:rsidRPr="00090304">
        <w:rPr>
          <w:rFonts w:asciiTheme="majorHAnsi" w:hAnsiTheme="majorHAnsi"/>
        </w:rPr>
        <w:t>into farming</w:t>
      </w:r>
      <w:r w:rsidR="00D63450" w:rsidRPr="00090304">
        <w:rPr>
          <w:rFonts w:asciiTheme="majorHAnsi" w:hAnsiTheme="majorHAnsi"/>
        </w:rPr>
        <w:t xml:space="preserve">. </w:t>
      </w:r>
      <w:r w:rsidR="008F5AED" w:rsidRPr="00090304">
        <w:rPr>
          <w:rFonts w:asciiTheme="majorHAnsi" w:hAnsiTheme="majorHAnsi"/>
        </w:rPr>
        <w:t>There should be some subsidies and</w:t>
      </w:r>
      <w:r w:rsidRPr="00090304">
        <w:rPr>
          <w:rFonts w:asciiTheme="majorHAnsi" w:hAnsiTheme="majorHAnsi"/>
        </w:rPr>
        <w:t xml:space="preserve"> facilities for farming</w:t>
      </w:r>
      <w:r w:rsidR="008F5AED" w:rsidRPr="00090304">
        <w:rPr>
          <w:rFonts w:asciiTheme="majorHAnsi" w:hAnsiTheme="majorHAnsi"/>
        </w:rPr>
        <w:t xml:space="preserve">. There should be </w:t>
      </w:r>
      <w:r w:rsidR="008F5AED" w:rsidRPr="00090304">
        <w:rPr>
          <w:rFonts w:asciiTheme="majorHAnsi" w:hAnsiTheme="majorHAnsi"/>
        </w:rPr>
        <w:lastRenderedPageBreak/>
        <w:t>s</w:t>
      </w:r>
      <w:r w:rsidRPr="00090304">
        <w:rPr>
          <w:rFonts w:asciiTheme="majorHAnsi" w:hAnsiTheme="majorHAnsi"/>
        </w:rPr>
        <w:t>upport to make farming professional – through marketing, financial support, etc.</w:t>
      </w:r>
      <w:r w:rsidR="008F5AED" w:rsidRPr="00090304">
        <w:rPr>
          <w:rFonts w:asciiTheme="majorHAnsi" w:hAnsiTheme="majorHAnsi"/>
        </w:rPr>
        <w:t xml:space="preserve"> </w:t>
      </w:r>
      <w:r w:rsidR="009E4285" w:rsidRPr="00090304">
        <w:rPr>
          <w:rFonts w:asciiTheme="majorHAnsi" w:hAnsiTheme="majorHAnsi"/>
        </w:rPr>
        <w:t xml:space="preserve">For example, </w:t>
      </w:r>
      <w:r w:rsidRPr="00090304">
        <w:rPr>
          <w:rFonts w:asciiTheme="majorHAnsi" w:hAnsiTheme="majorHAnsi"/>
        </w:rPr>
        <w:t>tea is not much consumed in Nepal but exported</w:t>
      </w:r>
      <w:r w:rsidR="009E4285" w:rsidRPr="00090304">
        <w:rPr>
          <w:rFonts w:asciiTheme="majorHAnsi" w:hAnsiTheme="majorHAnsi"/>
        </w:rPr>
        <w:t xml:space="preserve">. </w:t>
      </w:r>
      <w:r w:rsidRPr="00090304">
        <w:rPr>
          <w:rFonts w:asciiTheme="majorHAnsi" w:hAnsiTheme="majorHAnsi"/>
        </w:rPr>
        <w:t>There are challenges to certify it</w:t>
      </w:r>
      <w:r w:rsidR="009E4285" w:rsidRPr="00090304">
        <w:rPr>
          <w:rFonts w:asciiTheme="majorHAnsi" w:hAnsiTheme="majorHAnsi"/>
        </w:rPr>
        <w:t xml:space="preserve">. </w:t>
      </w:r>
      <w:r w:rsidRPr="00090304">
        <w:rPr>
          <w:rFonts w:asciiTheme="majorHAnsi" w:hAnsiTheme="majorHAnsi"/>
        </w:rPr>
        <w:t>Consumers do not believe in national certification</w:t>
      </w:r>
      <w:r w:rsidR="009E4285" w:rsidRPr="00090304">
        <w:rPr>
          <w:rFonts w:asciiTheme="majorHAnsi" w:hAnsiTheme="majorHAnsi"/>
        </w:rPr>
        <w:t xml:space="preserve"> and want </w:t>
      </w:r>
      <w:r w:rsidRPr="00090304">
        <w:rPr>
          <w:rFonts w:asciiTheme="majorHAnsi" w:hAnsiTheme="majorHAnsi"/>
        </w:rPr>
        <w:t>outside certification</w:t>
      </w:r>
      <w:r w:rsidR="009E4285" w:rsidRPr="00090304">
        <w:rPr>
          <w:rFonts w:asciiTheme="majorHAnsi" w:hAnsiTheme="majorHAnsi"/>
        </w:rPr>
        <w:t xml:space="preserve">. </w:t>
      </w:r>
      <w:r w:rsidRPr="00090304">
        <w:rPr>
          <w:rFonts w:asciiTheme="majorHAnsi" w:hAnsiTheme="majorHAnsi"/>
        </w:rPr>
        <w:t>But Farmers are not able to pay for certification</w:t>
      </w:r>
      <w:r w:rsidR="009E4285" w:rsidRPr="00090304">
        <w:rPr>
          <w:rFonts w:asciiTheme="majorHAnsi" w:hAnsiTheme="majorHAnsi"/>
        </w:rPr>
        <w:t>. He said that d</w:t>
      </w:r>
      <w:r w:rsidRPr="00090304">
        <w:rPr>
          <w:rFonts w:asciiTheme="majorHAnsi" w:hAnsiTheme="majorHAnsi"/>
        </w:rPr>
        <w:t xml:space="preserve">uring IYFF, AFA </w:t>
      </w:r>
      <w:r w:rsidR="009E4285" w:rsidRPr="00090304">
        <w:rPr>
          <w:rFonts w:asciiTheme="majorHAnsi" w:hAnsiTheme="majorHAnsi"/>
        </w:rPr>
        <w:t xml:space="preserve">should </w:t>
      </w:r>
      <w:r w:rsidRPr="00090304">
        <w:rPr>
          <w:rFonts w:asciiTheme="majorHAnsi" w:hAnsiTheme="majorHAnsi"/>
        </w:rPr>
        <w:t>support them in requesting</w:t>
      </w:r>
      <w:r w:rsidR="009E4285" w:rsidRPr="00090304">
        <w:rPr>
          <w:rFonts w:asciiTheme="majorHAnsi" w:hAnsiTheme="majorHAnsi"/>
        </w:rPr>
        <w:t xml:space="preserve"> agencies to reduce cost.</w:t>
      </w:r>
    </w:p>
    <w:p w14:paraId="5BC01003" w14:textId="77777777" w:rsidR="009E4285" w:rsidRPr="00090304" w:rsidRDefault="009E4285" w:rsidP="009E4285">
      <w:pPr>
        <w:pStyle w:val="NoSpacing"/>
        <w:rPr>
          <w:rFonts w:asciiTheme="majorHAnsi" w:hAnsiTheme="majorHAnsi"/>
        </w:rPr>
      </w:pPr>
    </w:p>
    <w:p w14:paraId="72331B6D" w14:textId="77777777" w:rsidR="008C03F3" w:rsidRPr="00090304" w:rsidRDefault="008C03F3" w:rsidP="00A25FC5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KA RENE</w:t>
      </w:r>
      <w:r w:rsidR="00A25FC5" w:rsidRPr="00090304">
        <w:rPr>
          <w:rFonts w:asciiTheme="majorHAnsi" w:hAnsiTheme="majorHAnsi"/>
        </w:rPr>
        <w:t xml:space="preserve"> of PAKISAMA said that he </w:t>
      </w:r>
      <w:r w:rsidRPr="00090304">
        <w:rPr>
          <w:rFonts w:asciiTheme="majorHAnsi" w:hAnsiTheme="majorHAnsi"/>
        </w:rPr>
        <w:t>expect</w:t>
      </w:r>
      <w:r w:rsidR="00A25FC5" w:rsidRPr="00090304">
        <w:rPr>
          <w:rFonts w:asciiTheme="majorHAnsi" w:hAnsiTheme="majorHAnsi"/>
        </w:rPr>
        <w:t>s</w:t>
      </w:r>
      <w:r w:rsidRPr="00090304">
        <w:rPr>
          <w:rFonts w:asciiTheme="majorHAnsi" w:hAnsiTheme="majorHAnsi"/>
        </w:rPr>
        <w:t xml:space="preserve"> that in 30 </w:t>
      </w:r>
      <w:r w:rsidR="00A25FC5" w:rsidRPr="00090304">
        <w:rPr>
          <w:rFonts w:asciiTheme="majorHAnsi" w:hAnsiTheme="majorHAnsi"/>
        </w:rPr>
        <w:t>years</w:t>
      </w:r>
      <w:r w:rsidRPr="00090304">
        <w:rPr>
          <w:rFonts w:asciiTheme="majorHAnsi" w:hAnsiTheme="majorHAnsi"/>
        </w:rPr>
        <w:t xml:space="preserve">, </w:t>
      </w:r>
      <w:r w:rsidR="00A25FC5" w:rsidRPr="00090304">
        <w:rPr>
          <w:rFonts w:asciiTheme="majorHAnsi" w:hAnsiTheme="majorHAnsi"/>
        </w:rPr>
        <w:t xml:space="preserve">agriculture </w:t>
      </w:r>
      <w:r w:rsidRPr="00090304">
        <w:rPr>
          <w:rFonts w:asciiTheme="majorHAnsi" w:hAnsiTheme="majorHAnsi"/>
        </w:rPr>
        <w:t xml:space="preserve">is already developed – </w:t>
      </w:r>
      <w:r w:rsidR="00A25FC5" w:rsidRPr="00090304">
        <w:rPr>
          <w:rFonts w:asciiTheme="majorHAnsi" w:hAnsiTheme="majorHAnsi"/>
        </w:rPr>
        <w:t xml:space="preserve">there is </w:t>
      </w:r>
      <w:r w:rsidRPr="00090304">
        <w:rPr>
          <w:rFonts w:asciiTheme="majorHAnsi" w:hAnsiTheme="majorHAnsi"/>
        </w:rPr>
        <w:t>better communi</w:t>
      </w:r>
      <w:r w:rsidR="00A25FC5" w:rsidRPr="00090304">
        <w:rPr>
          <w:rFonts w:asciiTheme="majorHAnsi" w:hAnsiTheme="majorHAnsi"/>
        </w:rPr>
        <w:t xml:space="preserve">cation, market, farming system and organized youth. He said that AFA </w:t>
      </w:r>
      <w:r w:rsidRPr="00090304">
        <w:rPr>
          <w:rFonts w:asciiTheme="majorHAnsi" w:hAnsiTheme="majorHAnsi"/>
        </w:rPr>
        <w:t xml:space="preserve">can start after </w:t>
      </w:r>
      <w:r w:rsidR="00A25FC5" w:rsidRPr="00090304">
        <w:rPr>
          <w:rFonts w:asciiTheme="majorHAnsi" w:hAnsiTheme="majorHAnsi"/>
        </w:rPr>
        <w:t xml:space="preserve">the </w:t>
      </w:r>
      <w:r w:rsidRPr="00090304">
        <w:rPr>
          <w:rFonts w:asciiTheme="majorHAnsi" w:hAnsiTheme="majorHAnsi"/>
        </w:rPr>
        <w:t>GA to organize youth in Asia who will sustain farming in the future</w:t>
      </w:r>
      <w:r w:rsidR="00A25FC5" w:rsidRPr="00090304">
        <w:rPr>
          <w:rFonts w:asciiTheme="majorHAnsi" w:hAnsiTheme="majorHAnsi"/>
        </w:rPr>
        <w:t>.</w:t>
      </w:r>
    </w:p>
    <w:p w14:paraId="2DB02AB9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5A63B414" w14:textId="77777777" w:rsidR="0037439B" w:rsidRPr="00090304" w:rsidRDefault="0037439B" w:rsidP="008C03F3">
      <w:pPr>
        <w:pStyle w:val="NoSpacing"/>
        <w:rPr>
          <w:rFonts w:asciiTheme="majorHAnsi" w:hAnsiTheme="majorHAnsi"/>
          <w:b/>
        </w:rPr>
      </w:pPr>
      <w:r w:rsidRPr="00090304">
        <w:rPr>
          <w:rFonts w:asciiTheme="majorHAnsi" w:hAnsiTheme="majorHAnsi"/>
        </w:rPr>
        <w:t>ESTHER summarized the suggestions of the working group as follows:</w:t>
      </w:r>
    </w:p>
    <w:p w14:paraId="3E0037EF" w14:textId="77777777" w:rsidR="0037439B" w:rsidRPr="00090304" w:rsidRDefault="0037439B" w:rsidP="008C03F3">
      <w:pPr>
        <w:pStyle w:val="NoSpacing"/>
        <w:rPr>
          <w:rFonts w:asciiTheme="majorHAnsi" w:hAnsiTheme="majorHAnsi"/>
          <w:b/>
        </w:rPr>
      </w:pPr>
    </w:p>
    <w:p w14:paraId="296EAF68" w14:textId="77777777" w:rsidR="008C03F3" w:rsidRPr="00090304" w:rsidRDefault="0037439B" w:rsidP="0037439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1)On seed bank/development/exchange - </w:t>
      </w:r>
      <w:r w:rsidR="008C03F3" w:rsidRPr="00090304">
        <w:rPr>
          <w:rFonts w:asciiTheme="majorHAnsi" w:hAnsiTheme="majorHAnsi"/>
        </w:rPr>
        <w:t xml:space="preserve">To not be dependent on </w:t>
      </w:r>
      <w:r w:rsidRPr="00090304">
        <w:rPr>
          <w:rFonts w:asciiTheme="majorHAnsi" w:hAnsiTheme="majorHAnsi"/>
        </w:rPr>
        <w:t xml:space="preserve">multinational </w:t>
      </w:r>
      <w:r w:rsidR="008C03F3" w:rsidRPr="00090304">
        <w:rPr>
          <w:rFonts w:asciiTheme="majorHAnsi" w:hAnsiTheme="majorHAnsi"/>
        </w:rPr>
        <w:t>seed companies</w:t>
      </w:r>
    </w:p>
    <w:p w14:paraId="164BEB9F" w14:textId="77777777" w:rsidR="008C03F3" w:rsidRPr="00090304" w:rsidRDefault="0037439B" w:rsidP="0037439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2)On r</w:t>
      </w:r>
      <w:r w:rsidR="008C03F3" w:rsidRPr="00090304">
        <w:rPr>
          <w:rFonts w:asciiTheme="majorHAnsi" w:hAnsiTheme="majorHAnsi"/>
        </w:rPr>
        <w:t>egional integration and FTAs</w:t>
      </w:r>
      <w:r w:rsidRPr="00090304">
        <w:rPr>
          <w:rFonts w:asciiTheme="majorHAnsi" w:hAnsiTheme="majorHAnsi"/>
        </w:rPr>
        <w:t xml:space="preserve"> - </w:t>
      </w:r>
      <w:r w:rsidR="008C03F3" w:rsidRPr="00090304">
        <w:rPr>
          <w:rFonts w:asciiTheme="majorHAnsi" w:hAnsiTheme="majorHAnsi"/>
        </w:rPr>
        <w:t xml:space="preserve">To organize around priority areas at </w:t>
      </w:r>
      <w:r w:rsidRPr="00090304">
        <w:rPr>
          <w:rFonts w:asciiTheme="majorHAnsi" w:hAnsiTheme="majorHAnsi"/>
        </w:rPr>
        <w:t xml:space="preserve">national </w:t>
      </w:r>
      <w:r w:rsidR="008C03F3" w:rsidRPr="00090304">
        <w:rPr>
          <w:rFonts w:asciiTheme="majorHAnsi" w:hAnsiTheme="majorHAnsi"/>
        </w:rPr>
        <w:t xml:space="preserve">and </w:t>
      </w:r>
      <w:r w:rsidRPr="00090304">
        <w:rPr>
          <w:rFonts w:asciiTheme="majorHAnsi" w:hAnsiTheme="majorHAnsi"/>
        </w:rPr>
        <w:t xml:space="preserve">regional </w:t>
      </w:r>
      <w:r w:rsidR="008C03F3" w:rsidRPr="00090304">
        <w:rPr>
          <w:rFonts w:asciiTheme="majorHAnsi" w:hAnsiTheme="majorHAnsi"/>
        </w:rPr>
        <w:t>levels</w:t>
      </w:r>
      <w:r w:rsidRPr="00090304">
        <w:rPr>
          <w:rFonts w:asciiTheme="majorHAnsi" w:hAnsiTheme="majorHAnsi"/>
        </w:rPr>
        <w:t xml:space="preserve">, </w:t>
      </w:r>
      <w:r w:rsidR="008C03F3" w:rsidRPr="00090304">
        <w:rPr>
          <w:rFonts w:asciiTheme="majorHAnsi" w:hAnsiTheme="majorHAnsi"/>
        </w:rPr>
        <w:t>e.g. rice farmers</w:t>
      </w:r>
      <w:r w:rsidRPr="00090304">
        <w:rPr>
          <w:rFonts w:asciiTheme="majorHAnsi" w:hAnsiTheme="majorHAnsi"/>
        </w:rPr>
        <w:t xml:space="preserve">. To look into studies, be in solidarity and </w:t>
      </w:r>
      <w:r w:rsidR="008C03F3" w:rsidRPr="00090304">
        <w:rPr>
          <w:rFonts w:asciiTheme="majorHAnsi" w:hAnsiTheme="majorHAnsi"/>
        </w:rPr>
        <w:t xml:space="preserve">raise voice on TPPs that many </w:t>
      </w:r>
      <w:r w:rsidRPr="00090304">
        <w:rPr>
          <w:rFonts w:asciiTheme="majorHAnsi" w:hAnsiTheme="majorHAnsi"/>
        </w:rPr>
        <w:t>Asian countries are signing in</w:t>
      </w:r>
      <w:r w:rsidR="008C03F3" w:rsidRPr="00090304">
        <w:rPr>
          <w:rFonts w:asciiTheme="majorHAnsi" w:hAnsiTheme="majorHAnsi"/>
        </w:rPr>
        <w:t>to</w:t>
      </w:r>
      <w:r w:rsidRPr="00090304">
        <w:rPr>
          <w:rFonts w:asciiTheme="majorHAnsi" w:hAnsiTheme="majorHAnsi"/>
        </w:rPr>
        <w:t>.</w:t>
      </w:r>
    </w:p>
    <w:p w14:paraId="799AE722" w14:textId="77777777" w:rsidR="008C03F3" w:rsidRPr="00090304" w:rsidRDefault="0037439B" w:rsidP="0037439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3)C</w:t>
      </w:r>
      <w:r w:rsidR="008C03F3" w:rsidRPr="00090304">
        <w:rPr>
          <w:rFonts w:asciiTheme="majorHAnsi" w:hAnsiTheme="majorHAnsi"/>
        </w:rPr>
        <w:t>ontinuing program against land grabbing</w:t>
      </w:r>
    </w:p>
    <w:p w14:paraId="46A20248" w14:textId="77777777" w:rsidR="008C03F3" w:rsidRPr="00090304" w:rsidRDefault="0037439B" w:rsidP="0037439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4)</w:t>
      </w:r>
      <w:r w:rsidR="008C03F3" w:rsidRPr="00090304">
        <w:rPr>
          <w:rFonts w:asciiTheme="majorHAnsi" w:hAnsiTheme="majorHAnsi"/>
        </w:rPr>
        <w:t>Program on strengthening coop</w:t>
      </w:r>
      <w:r w:rsidRPr="00090304">
        <w:rPr>
          <w:rFonts w:asciiTheme="majorHAnsi" w:hAnsiTheme="majorHAnsi"/>
        </w:rPr>
        <w:t>erative</w:t>
      </w:r>
      <w:r w:rsidR="008C03F3" w:rsidRPr="00090304">
        <w:rPr>
          <w:rFonts w:asciiTheme="majorHAnsi" w:hAnsiTheme="majorHAnsi"/>
        </w:rPr>
        <w:t>s</w:t>
      </w:r>
      <w:r w:rsidRPr="00090304">
        <w:rPr>
          <w:rFonts w:asciiTheme="majorHAnsi" w:hAnsiTheme="majorHAnsi"/>
        </w:rPr>
        <w:t xml:space="preserve"> - </w:t>
      </w:r>
      <w:r w:rsidR="008C03F3" w:rsidRPr="00090304">
        <w:rPr>
          <w:rFonts w:asciiTheme="majorHAnsi" w:hAnsiTheme="majorHAnsi"/>
        </w:rPr>
        <w:t>Managing markets and inputs</w:t>
      </w:r>
      <w:r w:rsidRPr="00090304">
        <w:rPr>
          <w:rFonts w:asciiTheme="majorHAnsi" w:hAnsiTheme="majorHAnsi"/>
        </w:rPr>
        <w:t xml:space="preserve">, </w:t>
      </w:r>
      <w:r w:rsidR="008C03F3" w:rsidRPr="00090304">
        <w:rPr>
          <w:rFonts w:asciiTheme="majorHAnsi" w:hAnsiTheme="majorHAnsi"/>
        </w:rPr>
        <w:t>mycoop training (Agriterra)</w:t>
      </w:r>
      <w:r w:rsidRPr="00090304">
        <w:rPr>
          <w:rFonts w:asciiTheme="majorHAnsi" w:hAnsiTheme="majorHAnsi"/>
        </w:rPr>
        <w:t>.</w:t>
      </w:r>
    </w:p>
    <w:p w14:paraId="503E529B" w14:textId="77777777" w:rsidR="008C03F3" w:rsidRPr="00090304" w:rsidRDefault="0037439B" w:rsidP="0037439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5)On climate change - Help</w:t>
      </w:r>
      <w:r w:rsidR="008C03F3" w:rsidRPr="00090304">
        <w:rPr>
          <w:rFonts w:asciiTheme="majorHAnsi" w:hAnsiTheme="majorHAnsi"/>
        </w:rPr>
        <w:t xml:space="preserve"> farmers adapt</w:t>
      </w:r>
      <w:r w:rsidRPr="00090304">
        <w:rPr>
          <w:rFonts w:asciiTheme="majorHAnsi" w:hAnsiTheme="majorHAnsi"/>
        </w:rPr>
        <w:t>, s</w:t>
      </w:r>
      <w:r w:rsidR="008C03F3" w:rsidRPr="00090304">
        <w:rPr>
          <w:rFonts w:asciiTheme="majorHAnsi" w:hAnsiTheme="majorHAnsi"/>
        </w:rPr>
        <w:t>upport/knowledge for farmers</w:t>
      </w:r>
      <w:r w:rsidRPr="00090304">
        <w:rPr>
          <w:rFonts w:asciiTheme="majorHAnsi" w:hAnsiTheme="majorHAnsi"/>
        </w:rPr>
        <w:t>, e</w:t>
      </w:r>
      <w:r w:rsidR="008C03F3" w:rsidRPr="00090304">
        <w:rPr>
          <w:rFonts w:asciiTheme="majorHAnsi" w:hAnsiTheme="majorHAnsi"/>
        </w:rPr>
        <w:t>.g. impact assessment tools</w:t>
      </w:r>
      <w:r w:rsidRPr="00090304">
        <w:rPr>
          <w:rFonts w:asciiTheme="majorHAnsi" w:hAnsiTheme="majorHAnsi"/>
        </w:rPr>
        <w:t>.</w:t>
      </w:r>
    </w:p>
    <w:p w14:paraId="01F3E4F8" w14:textId="77777777" w:rsidR="008C03F3" w:rsidRPr="00090304" w:rsidRDefault="0037439B" w:rsidP="0037439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6)</w:t>
      </w:r>
      <w:r w:rsidR="008C03F3" w:rsidRPr="00090304">
        <w:rPr>
          <w:rFonts w:asciiTheme="majorHAnsi" w:hAnsiTheme="majorHAnsi"/>
        </w:rPr>
        <w:t>Advocacy for</w:t>
      </w:r>
      <w:r w:rsidRPr="00090304">
        <w:rPr>
          <w:rFonts w:asciiTheme="majorHAnsi" w:hAnsiTheme="majorHAnsi"/>
        </w:rPr>
        <w:t xml:space="preserve"> m</w:t>
      </w:r>
      <w:r w:rsidR="008C03F3" w:rsidRPr="00090304">
        <w:rPr>
          <w:rFonts w:asciiTheme="majorHAnsi" w:hAnsiTheme="majorHAnsi"/>
        </w:rPr>
        <w:t>ore support for integrated farming</w:t>
      </w:r>
    </w:p>
    <w:p w14:paraId="04A3BDB6" w14:textId="77777777" w:rsidR="008C03F3" w:rsidRPr="00090304" w:rsidRDefault="0037439B" w:rsidP="0037439B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7)</w:t>
      </w:r>
      <w:r w:rsidR="008C03F3" w:rsidRPr="00090304">
        <w:rPr>
          <w:rFonts w:asciiTheme="majorHAnsi" w:hAnsiTheme="majorHAnsi"/>
        </w:rPr>
        <w:t>Develop program for young farmers</w:t>
      </w:r>
      <w:r w:rsidRPr="00090304">
        <w:rPr>
          <w:rFonts w:asciiTheme="majorHAnsi" w:hAnsiTheme="majorHAnsi"/>
        </w:rPr>
        <w:t xml:space="preserve"> t</w:t>
      </w:r>
      <w:r w:rsidR="008C03F3" w:rsidRPr="00090304">
        <w:rPr>
          <w:rFonts w:asciiTheme="majorHAnsi" w:hAnsiTheme="majorHAnsi"/>
        </w:rPr>
        <w:t xml:space="preserve">o sustain </w:t>
      </w:r>
      <w:r w:rsidRPr="00090304">
        <w:rPr>
          <w:rFonts w:asciiTheme="majorHAnsi" w:hAnsiTheme="majorHAnsi"/>
        </w:rPr>
        <w:t xml:space="preserve">family farming </w:t>
      </w:r>
      <w:r w:rsidR="008C03F3" w:rsidRPr="00090304">
        <w:rPr>
          <w:rFonts w:asciiTheme="majorHAnsi" w:hAnsiTheme="majorHAnsi"/>
        </w:rPr>
        <w:t>until 2030 and beyond</w:t>
      </w:r>
      <w:r w:rsidRPr="00090304">
        <w:rPr>
          <w:rFonts w:asciiTheme="majorHAnsi" w:hAnsiTheme="majorHAnsi"/>
        </w:rPr>
        <w:t>.</w:t>
      </w:r>
    </w:p>
    <w:p w14:paraId="18B1AAC4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72F0DBC9" w14:textId="77777777" w:rsidR="008C03F3" w:rsidRPr="00090304" w:rsidRDefault="005603AC" w:rsidP="008C03F3">
      <w:pPr>
        <w:pStyle w:val="NoSpacing"/>
        <w:rPr>
          <w:rFonts w:asciiTheme="majorHAnsi" w:hAnsiTheme="majorHAnsi"/>
          <w:b/>
        </w:rPr>
      </w:pPr>
      <w:r w:rsidRPr="00090304">
        <w:rPr>
          <w:rFonts w:asciiTheme="majorHAnsi" w:hAnsiTheme="majorHAnsi"/>
          <w:b/>
        </w:rPr>
        <w:t>Working Group on Bottoms Up Approach</w:t>
      </w:r>
    </w:p>
    <w:p w14:paraId="1D2CA0A0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541AD9E3" w14:textId="77777777" w:rsidR="008C03F3" w:rsidRPr="00090304" w:rsidRDefault="001304B2" w:rsidP="004C66E5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>The key question for the working group is how to ensure</w:t>
      </w:r>
      <w:r w:rsidR="008C03F3" w:rsidRPr="00090304">
        <w:rPr>
          <w:rFonts w:asciiTheme="majorHAnsi" w:hAnsiTheme="majorHAnsi"/>
        </w:rPr>
        <w:t xml:space="preserve"> that all programs are being done from local</w:t>
      </w:r>
      <w:r w:rsidR="004C66E5" w:rsidRPr="00090304">
        <w:rPr>
          <w:rFonts w:asciiTheme="majorHAnsi" w:hAnsiTheme="majorHAnsi"/>
        </w:rPr>
        <w:t>,</w:t>
      </w:r>
      <w:r w:rsidR="008C03F3" w:rsidRPr="00090304">
        <w:rPr>
          <w:rFonts w:asciiTheme="majorHAnsi" w:hAnsiTheme="majorHAnsi"/>
        </w:rPr>
        <w:t xml:space="preserve"> to national, to regional</w:t>
      </w:r>
      <w:r w:rsidR="004C66E5" w:rsidRPr="00090304">
        <w:rPr>
          <w:rFonts w:asciiTheme="majorHAnsi" w:hAnsiTheme="majorHAnsi"/>
        </w:rPr>
        <w:t xml:space="preserve"> levels, and how to show it.</w:t>
      </w:r>
    </w:p>
    <w:p w14:paraId="2525C969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35AC82DC" w14:textId="77777777" w:rsidR="008C03F3" w:rsidRPr="00090304" w:rsidRDefault="004C66E5" w:rsidP="00CD7D27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The </w:t>
      </w:r>
      <w:r w:rsidR="00CD7D27" w:rsidRPr="00090304">
        <w:rPr>
          <w:rFonts w:asciiTheme="majorHAnsi" w:hAnsiTheme="majorHAnsi"/>
        </w:rPr>
        <w:t xml:space="preserve">main </w:t>
      </w:r>
      <w:r w:rsidRPr="00090304">
        <w:rPr>
          <w:rFonts w:asciiTheme="majorHAnsi" w:hAnsiTheme="majorHAnsi"/>
        </w:rPr>
        <w:t xml:space="preserve">suggestions from the working group </w:t>
      </w:r>
      <w:r w:rsidR="00CD7D27" w:rsidRPr="00090304">
        <w:rPr>
          <w:rFonts w:asciiTheme="majorHAnsi" w:hAnsiTheme="majorHAnsi"/>
        </w:rPr>
        <w:t>is to i</w:t>
      </w:r>
      <w:r w:rsidR="008C03F3" w:rsidRPr="00090304">
        <w:rPr>
          <w:rFonts w:asciiTheme="majorHAnsi" w:hAnsiTheme="majorHAnsi"/>
        </w:rPr>
        <w:t>nstitutionalize Farmers Advocacy Consultation Tool (FACT) in our programs and systems</w:t>
      </w:r>
      <w:r w:rsidR="00CD7D27" w:rsidRPr="00090304">
        <w:rPr>
          <w:rFonts w:asciiTheme="majorHAnsi" w:hAnsiTheme="majorHAnsi"/>
        </w:rPr>
        <w:t>, e</w:t>
      </w:r>
      <w:r w:rsidR="008C03F3" w:rsidRPr="00090304">
        <w:rPr>
          <w:rFonts w:asciiTheme="majorHAnsi" w:hAnsiTheme="majorHAnsi"/>
        </w:rPr>
        <w:t>.g. use FACT to develop women farmers program</w:t>
      </w:r>
      <w:r w:rsidR="00CD7D27" w:rsidRPr="00090304">
        <w:rPr>
          <w:rFonts w:asciiTheme="majorHAnsi" w:hAnsiTheme="majorHAnsi"/>
        </w:rPr>
        <w:t xml:space="preserve">, </w:t>
      </w:r>
      <w:r w:rsidR="008C03F3" w:rsidRPr="00090304">
        <w:rPr>
          <w:rFonts w:asciiTheme="majorHAnsi" w:hAnsiTheme="majorHAnsi"/>
        </w:rPr>
        <w:t>use FACT to develop seeds program</w:t>
      </w:r>
      <w:r w:rsidR="00CD7D27" w:rsidRPr="00090304">
        <w:rPr>
          <w:rFonts w:asciiTheme="majorHAnsi" w:hAnsiTheme="majorHAnsi"/>
        </w:rPr>
        <w:t xml:space="preserve">. </w:t>
      </w:r>
      <w:r w:rsidR="008C03F3" w:rsidRPr="00090304">
        <w:rPr>
          <w:rFonts w:asciiTheme="majorHAnsi" w:hAnsiTheme="majorHAnsi"/>
        </w:rPr>
        <w:t>Many AFA members have already undergone training with A</w:t>
      </w:r>
      <w:r w:rsidR="00CD7D27" w:rsidRPr="00090304">
        <w:rPr>
          <w:rFonts w:asciiTheme="majorHAnsi" w:hAnsiTheme="majorHAnsi"/>
        </w:rPr>
        <w:t>g</w:t>
      </w:r>
      <w:r w:rsidR="008C03F3" w:rsidRPr="00090304">
        <w:rPr>
          <w:rFonts w:asciiTheme="majorHAnsi" w:hAnsiTheme="majorHAnsi"/>
        </w:rPr>
        <w:t>riterra</w:t>
      </w:r>
      <w:r w:rsidR="00CD7D27" w:rsidRPr="00090304">
        <w:rPr>
          <w:rFonts w:asciiTheme="majorHAnsi" w:hAnsiTheme="majorHAnsi"/>
        </w:rPr>
        <w:t>.</w:t>
      </w:r>
    </w:p>
    <w:p w14:paraId="3624F0DD" w14:textId="77777777" w:rsidR="008C03F3" w:rsidRPr="00090304" w:rsidRDefault="008C03F3" w:rsidP="008C03F3">
      <w:pPr>
        <w:pStyle w:val="NoSpacing"/>
        <w:rPr>
          <w:rFonts w:asciiTheme="majorHAnsi" w:hAnsiTheme="majorHAnsi"/>
        </w:rPr>
      </w:pPr>
    </w:p>
    <w:p w14:paraId="423917F1" w14:textId="77777777" w:rsidR="008C03F3" w:rsidRPr="00090304" w:rsidRDefault="00CD7D27" w:rsidP="00CD7D27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</w:rPr>
        <w:t xml:space="preserve">RIFAI added that </w:t>
      </w:r>
      <w:r w:rsidR="008C03F3" w:rsidRPr="00090304">
        <w:rPr>
          <w:rFonts w:asciiTheme="majorHAnsi" w:hAnsiTheme="majorHAnsi"/>
        </w:rPr>
        <w:t xml:space="preserve">AFA must have </w:t>
      </w:r>
      <w:r w:rsidRPr="00090304">
        <w:rPr>
          <w:rFonts w:asciiTheme="majorHAnsi" w:hAnsiTheme="majorHAnsi"/>
        </w:rPr>
        <w:t xml:space="preserve">a </w:t>
      </w:r>
      <w:r w:rsidR="008C03F3" w:rsidRPr="00090304">
        <w:rPr>
          <w:rFonts w:asciiTheme="majorHAnsi" w:hAnsiTheme="majorHAnsi"/>
        </w:rPr>
        <w:t xml:space="preserve">system of consultation and participation for </w:t>
      </w:r>
      <w:r w:rsidRPr="00090304">
        <w:rPr>
          <w:rFonts w:asciiTheme="majorHAnsi" w:hAnsiTheme="majorHAnsi"/>
        </w:rPr>
        <w:t xml:space="preserve">the </w:t>
      </w:r>
      <w:r w:rsidR="008C03F3" w:rsidRPr="00090304">
        <w:rPr>
          <w:rFonts w:asciiTheme="majorHAnsi" w:hAnsiTheme="majorHAnsi"/>
        </w:rPr>
        <w:t>establishment of program</w:t>
      </w:r>
      <w:r w:rsidRPr="00090304">
        <w:rPr>
          <w:rFonts w:asciiTheme="majorHAnsi" w:hAnsiTheme="majorHAnsi"/>
        </w:rPr>
        <w:t>s</w:t>
      </w:r>
      <w:r w:rsidR="008C03F3" w:rsidRPr="00090304">
        <w:rPr>
          <w:rFonts w:asciiTheme="majorHAnsi" w:hAnsiTheme="majorHAnsi"/>
        </w:rPr>
        <w:t>, for bu</w:t>
      </w:r>
      <w:r w:rsidRPr="00090304">
        <w:rPr>
          <w:rFonts w:asciiTheme="majorHAnsi" w:hAnsiTheme="majorHAnsi"/>
        </w:rPr>
        <w:t>d</w:t>
      </w:r>
      <w:r w:rsidR="008C03F3" w:rsidRPr="00090304">
        <w:rPr>
          <w:rFonts w:asciiTheme="majorHAnsi" w:hAnsiTheme="majorHAnsi"/>
        </w:rPr>
        <w:t>g</w:t>
      </w:r>
      <w:r w:rsidRPr="00090304">
        <w:rPr>
          <w:rFonts w:asciiTheme="majorHAnsi" w:hAnsiTheme="majorHAnsi"/>
        </w:rPr>
        <w:t xml:space="preserve">eting and </w:t>
      </w:r>
      <w:r w:rsidR="008C03F3" w:rsidRPr="00090304">
        <w:rPr>
          <w:rFonts w:asciiTheme="majorHAnsi" w:hAnsiTheme="majorHAnsi"/>
        </w:rPr>
        <w:t>for control</w:t>
      </w:r>
      <w:r w:rsidRPr="00090304">
        <w:rPr>
          <w:rFonts w:asciiTheme="majorHAnsi" w:hAnsiTheme="majorHAnsi"/>
        </w:rPr>
        <w:t>. There must be a mechanism for it.</w:t>
      </w:r>
    </w:p>
    <w:p w14:paraId="2358413C" w14:textId="18700937" w:rsidR="008C03F3" w:rsidRPr="00090304" w:rsidRDefault="008C03F3" w:rsidP="008C03F3">
      <w:pPr>
        <w:rPr>
          <w:rFonts w:asciiTheme="majorHAnsi" w:hAnsiTheme="majorHAnsi"/>
          <w:sz w:val="22"/>
          <w:szCs w:val="22"/>
        </w:rPr>
      </w:pPr>
    </w:p>
    <w:p w14:paraId="0BCB559E" w14:textId="77777777" w:rsidR="008C03F3" w:rsidRPr="00090304" w:rsidRDefault="00625A2A" w:rsidP="008C03F3">
      <w:pPr>
        <w:rPr>
          <w:rFonts w:asciiTheme="majorHAnsi" w:hAnsiTheme="majorHAnsi"/>
          <w:b/>
          <w:sz w:val="22"/>
          <w:szCs w:val="22"/>
          <w:u w:val="single"/>
        </w:rPr>
      </w:pPr>
      <w:r w:rsidRPr="00090304">
        <w:rPr>
          <w:rFonts w:asciiTheme="majorHAnsi" w:hAnsiTheme="majorHAnsi"/>
          <w:b/>
          <w:sz w:val="22"/>
          <w:szCs w:val="22"/>
          <w:u w:val="single"/>
        </w:rPr>
        <w:t>11. Major Thrust 2014-2016</w:t>
      </w:r>
    </w:p>
    <w:p w14:paraId="12A0586E" w14:textId="77777777" w:rsidR="00581D80" w:rsidRPr="00090304" w:rsidRDefault="00581D80" w:rsidP="008C03F3">
      <w:pPr>
        <w:rPr>
          <w:rFonts w:asciiTheme="majorHAnsi" w:hAnsiTheme="majorHAnsi"/>
          <w:b/>
          <w:sz w:val="22"/>
          <w:szCs w:val="22"/>
        </w:rPr>
      </w:pPr>
    </w:p>
    <w:p w14:paraId="2C6D391F" w14:textId="77777777" w:rsidR="00625A2A" w:rsidRPr="00090304" w:rsidRDefault="00625A2A" w:rsidP="008C03F3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 xml:space="preserve">Based on the priorities expressed by members and the opportunities identified, the following thrusts in the next few years were identified: </w:t>
      </w:r>
    </w:p>
    <w:p w14:paraId="753526D6" w14:textId="77777777" w:rsidR="00625A2A" w:rsidRPr="00090304" w:rsidRDefault="00625A2A" w:rsidP="008C03F3">
      <w:pPr>
        <w:rPr>
          <w:rFonts w:asciiTheme="majorHAnsi" w:hAnsiTheme="majorHAnsi"/>
          <w:sz w:val="22"/>
          <w:szCs w:val="22"/>
        </w:rPr>
      </w:pPr>
    </w:p>
    <w:p w14:paraId="131FD203" w14:textId="77777777" w:rsidR="008C03F3" w:rsidRPr="00090304" w:rsidRDefault="00625A2A" w:rsidP="00625A2A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>1)</w:t>
      </w:r>
      <w:r w:rsidR="008C03F3" w:rsidRPr="00090304">
        <w:rPr>
          <w:rFonts w:asciiTheme="majorHAnsi" w:hAnsiTheme="majorHAnsi"/>
          <w:sz w:val="22"/>
          <w:szCs w:val="22"/>
        </w:rPr>
        <w:t>YOUTH SESSION</w:t>
      </w:r>
      <w:r w:rsidRPr="00090304">
        <w:rPr>
          <w:rFonts w:asciiTheme="majorHAnsi" w:hAnsiTheme="majorHAnsi"/>
          <w:sz w:val="22"/>
          <w:szCs w:val="22"/>
        </w:rPr>
        <w:t xml:space="preserve"> – Have y</w:t>
      </w:r>
      <w:r w:rsidR="008C03F3" w:rsidRPr="00090304">
        <w:rPr>
          <w:rFonts w:asciiTheme="majorHAnsi" w:hAnsiTheme="majorHAnsi"/>
          <w:sz w:val="22"/>
          <w:szCs w:val="22"/>
        </w:rPr>
        <w:t>oung representative</w:t>
      </w:r>
      <w:r w:rsidRPr="00090304">
        <w:rPr>
          <w:rFonts w:asciiTheme="majorHAnsi" w:hAnsiTheme="majorHAnsi"/>
          <w:sz w:val="22"/>
          <w:szCs w:val="22"/>
        </w:rPr>
        <w:t>s</w:t>
      </w:r>
      <w:r w:rsidR="008C03F3" w:rsidRPr="00090304">
        <w:rPr>
          <w:rFonts w:asciiTheme="majorHAnsi" w:hAnsiTheme="majorHAnsi"/>
          <w:sz w:val="22"/>
          <w:szCs w:val="22"/>
        </w:rPr>
        <w:t xml:space="preserve"> to the Execom</w:t>
      </w:r>
      <w:r w:rsidRPr="00090304">
        <w:rPr>
          <w:rFonts w:asciiTheme="majorHAnsi" w:hAnsiTheme="majorHAnsi"/>
          <w:sz w:val="22"/>
          <w:szCs w:val="22"/>
        </w:rPr>
        <w:t>, d</w:t>
      </w:r>
      <w:r w:rsidR="008C03F3" w:rsidRPr="00090304">
        <w:rPr>
          <w:rFonts w:asciiTheme="majorHAnsi" w:hAnsiTheme="majorHAnsi"/>
          <w:sz w:val="22"/>
          <w:szCs w:val="22"/>
        </w:rPr>
        <w:t>evelop program for young farmers</w:t>
      </w:r>
      <w:r w:rsidRPr="00090304">
        <w:rPr>
          <w:rFonts w:asciiTheme="majorHAnsi" w:hAnsiTheme="majorHAnsi"/>
          <w:sz w:val="22"/>
          <w:szCs w:val="22"/>
        </w:rPr>
        <w:t>.</w:t>
      </w:r>
    </w:p>
    <w:p w14:paraId="46C870B7" w14:textId="77777777" w:rsidR="008C03F3" w:rsidRPr="00090304" w:rsidRDefault="00625A2A" w:rsidP="00625A2A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>2)</w:t>
      </w:r>
      <w:r w:rsidR="008C03F3" w:rsidRPr="00090304">
        <w:rPr>
          <w:rFonts w:asciiTheme="majorHAnsi" w:hAnsiTheme="majorHAnsi"/>
          <w:sz w:val="22"/>
          <w:szCs w:val="22"/>
        </w:rPr>
        <w:t>AGRO ENTERPRISE</w:t>
      </w:r>
      <w:r w:rsidRPr="00090304">
        <w:rPr>
          <w:rFonts w:asciiTheme="majorHAnsi" w:hAnsiTheme="majorHAnsi"/>
          <w:sz w:val="22"/>
          <w:szCs w:val="22"/>
        </w:rPr>
        <w:t xml:space="preserve"> - F</w:t>
      </w:r>
      <w:r w:rsidR="008C03F3" w:rsidRPr="00090304">
        <w:rPr>
          <w:rFonts w:asciiTheme="majorHAnsi" w:hAnsiTheme="majorHAnsi"/>
          <w:sz w:val="22"/>
          <w:szCs w:val="22"/>
        </w:rPr>
        <w:t>inalize and apply tool for enterprise assessment</w:t>
      </w:r>
      <w:r w:rsidRPr="00090304">
        <w:rPr>
          <w:rFonts w:asciiTheme="majorHAnsi" w:hAnsiTheme="majorHAnsi"/>
          <w:sz w:val="22"/>
          <w:szCs w:val="22"/>
        </w:rPr>
        <w:t>.</w:t>
      </w:r>
    </w:p>
    <w:p w14:paraId="1298FC18" w14:textId="77777777" w:rsidR="008C03F3" w:rsidRPr="00090304" w:rsidRDefault="00625A2A" w:rsidP="00625A2A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>3)</w:t>
      </w:r>
      <w:r w:rsidR="008C03F3" w:rsidRPr="00090304">
        <w:rPr>
          <w:rFonts w:asciiTheme="majorHAnsi" w:hAnsiTheme="majorHAnsi"/>
          <w:sz w:val="22"/>
          <w:szCs w:val="22"/>
        </w:rPr>
        <w:t>LAND RIGHTS</w:t>
      </w:r>
      <w:r w:rsidRPr="00090304">
        <w:rPr>
          <w:rFonts w:asciiTheme="majorHAnsi" w:hAnsiTheme="majorHAnsi"/>
          <w:sz w:val="22"/>
          <w:szCs w:val="22"/>
        </w:rPr>
        <w:t xml:space="preserve"> - </w:t>
      </w:r>
      <w:r w:rsidR="008C03F3" w:rsidRPr="00090304">
        <w:rPr>
          <w:rFonts w:asciiTheme="majorHAnsi" w:hAnsiTheme="majorHAnsi"/>
          <w:sz w:val="22"/>
          <w:szCs w:val="22"/>
        </w:rPr>
        <w:t>Popularize Gender Evaluation Criteria (GEC) tool so that members can use it to assess if land laws in their countries are promoting gender equality or not</w:t>
      </w:r>
      <w:r w:rsidRPr="00090304">
        <w:rPr>
          <w:rFonts w:asciiTheme="majorHAnsi" w:hAnsiTheme="majorHAnsi"/>
          <w:sz w:val="22"/>
          <w:szCs w:val="22"/>
        </w:rPr>
        <w:t>.</w:t>
      </w:r>
    </w:p>
    <w:p w14:paraId="120BCF82" w14:textId="77777777" w:rsidR="008C03F3" w:rsidRPr="00090304" w:rsidRDefault="00625A2A" w:rsidP="00625A2A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>4)</w:t>
      </w:r>
      <w:r w:rsidR="008C03F3" w:rsidRPr="00090304">
        <w:rPr>
          <w:rFonts w:asciiTheme="majorHAnsi" w:hAnsiTheme="majorHAnsi"/>
          <w:sz w:val="22"/>
          <w:szCs w:val="22"/>
        </w:rPr>
        <w:t>GAFSP</w:t>
      </w:r>
      <w:r w:rsidRPr="00090304">
        <w:rPr>
          <w:rFonts w:asciiTheme="majorHAnsi" w:hAnsiTheme="majorHAnsi"/>
          <w:sz w:val="22"/>
          <w:szCs w:val="22"/>
        </w:rPr>
        <w:t xml:space="preserve"> - </w:t>
      </w:r>
      <w:r w:rsidR="008C03F3" w:rsidRPr="00090304">
        <w:rPr>
          <w:rFonts w:asciiTheme="majorHAnsi" w:hAnsiTheme="majorHAnsi"/>
          <w:sz w:val="22"/>
          <w:szCs w:val="22"/>
        </w:rPr>
        <w:t>Maximize existing resources for capacity building and advocacy activities</w:t>
      </w:r>
    </w:p>
    <w:p w14:paraId="6A2456D6" w14:textId="77777777" w:rsidR="008C03F3" w:rsidRPr="00090304" w:rsidRDefault="00625A2A" w:rsidP="00625A2A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 xml:space="preserve">5) </w:t>
      </w:r>
      <w:r w:rsidR="008C03F3" w:rsidRPr="00090304">
        <w:rPr>
          <w:rFonts w:asciiTheme="majorHAnsi" w:hAnsiTheme="majorHAnsi"/>
          <w:sz w:val="22"/>
          <w:szCs w:val="22"/>
        </w:rPr>
        <w:t>WORKING GROUP</w:t>
      </w:r>
      <w:r w:rsidRPr="00090304">
        <w:rPr>
          <w:rFonts w:asciiTheme="majorHAnsi" w:hAnsiTheme="majorHAnsi"/>
          <w:sz w:val="22"/>
          <w:szCs w:val="22"/>
        </w:rPr>
        <w:t xml:space="preserve"> – </w:t>
      </w:r>
      <w:r w:rsidR="008C03F3" w:rsidRPr="00090304">
        <w:rPr>
          <w:rFonts w:asciiTheme="majorHAnsi" w:hAnsiTheme="majorHAnsi"/>
          <w:sz w:val="22"/>
          <w:szCs w:val="22"/>
        </w:rPr>
        <w:t>Seeds</w:t>
      </w:r>
      <w:r w:rsidRPr="00090304">
        <w:rPr>
          <w:rFonts w:asciiTheme="majorHAnsi" w:hAnsiTheme="majorHAnsi"/>
          <w:sz w:val="22"/>
          <w:szCs w:val="22"/>
        </w:rPr>
        <w:t>, o</w:t>
      </w:r>
      <w:r w:rsidR="008C03F3" w:rsidRPr="00090304">
        <w:rPr>
          <w:rFonts w:asciiTheme="majorHAnsi" w:hAnsiTheme="majorHAnsi"/>
          <w:sz w:val="22"/>
          <w:szCs w:val="22"/>
        </w:rPr>
        <w:t>rganic certification</w:t>
      </w:r>
      <w:r w:rsidRPr="00090304">
        <w:rPr>
          <w:rFonts w:asciiTheme="majorHAnsi" w:hAnsiTheme="majorHAnsi"/>
          <w:sz w:val="22"/>
          <w:szCs w:val="22"/>
        </w:rPr>
        <w:t>, p</w:t>
      </w:r>
      <w:r w:rsidR="008C03F3" w:rsidRPr="00090304">
        <w:rPr>
          <w:rFonts w:asciiTheme="majorHAnsi" w:hAnsiTheme="majorHAnsi"/>
          <w:sz w:val="22"/>
          <w:szCs w:val="22"/>
        </w:rPr>
        <w:t xml:space="preserve">reparing for ASEAN integration processes </w:t>
      </w:r>
      <w:r w:rsidRPr="00090304">
        <w:rPr>
          <w:rFonts w:asciiTheme="majorHAnsi" w:hAnsiTheme="majorHAnsi"/>
          <w:sz w:val="22"/>
          <w:szCs w:val="22"/>
        </w:rPr>
        <w:t xml:space="preserve">(i. e. </w:t>
      </w:r>
      <w:r w:rsidR="008C03F3" w:rsidRPr="00090304">
        <w:rPr>
          <w:rFonts w:asciiTheme="majorHAnsi" w:hAnsiTheme="majorHAnsi"/>
          <w:sz w:val="22"/>
          <w:szCs w:val="22"/>
        </w:rPr>
        <w:t>establish AFA Southeast Asia committee</w:t>
      </w:r>
      <w:r w:rsidRPr="00090304">
        <w:rPr>
          <w:rFonts w:asciiTheme="majorHAnsi" w:hAnsiTheme="majorHAnsi"/>
          <w:sz w:val="22"/>
          <w:szCs w:val="22"/>
        </w:rPr>
        <w:t>), m</w:t>
      </w:r>
      <w:r w:rsidR="008C03F3" w:rsidRPr="00090304">
        <w:rPr>
          <w:rFonts w:asciiTheme="majorHAnsi" w:hAnsiTheme="majorHAnsi"/>
          <w:sz w:val="22"/>
          <w:szCs w:val="22"/>
        </w:rPr>
        <w:t>ore cooperation for members whose countries have signed into TPP</w:t>
      </w:r>
      <w:r w:rsidRPr="00090304">
        <w:rPr>
          <w:rFonts w:asciiTheme="majorHAnsi" w:hAnsiTheme="majorHAnsi"/>
          <w:sz w:val="22"/>
          <w:szCs w:val="22"/>
        </w:rPr>
        <w:t>, c</w:t>
      </w:r>
      <w:r w:rsidR="008C03F3" w:rsidRPr="00090304">
        <w:rPr>
          <w:rFonts w:asciiTheme="majorHAnsi" w:hAnsiTheme="majorHAnsi"/>
          <w:sz w:val="22"/>
          <w:szCs w:val="22"/>
        </w:rPr>
        <w:t>ontinue campaign on land grabbing</w:t>
      </w:r>
      <w:r w:rsidRPr="00090304">
        <w:rPr>
          <w:rFonts w:asciiTheme="majorHAnsi" w:hAnsiTheme="majorHAnsi"/>
          <w:sz w:val="22"/>
          <w:szCs w:val="22"/>
        </w:rPr>
        <w:t>, s</w:t>
      </w:r>
      <w:r w:rsidR="008C03F3" w:rsidRPr="00090304">
        <w:rPr>
          <w:rFonts w:asciiTheme="majorHAnsi" w:hAnsiTheme="majorHAnsi"/>
          <w:sz w:val="22"/>
          <w:szCs w:val="22"/>
        </w:rPr>
        <w:t>trengthen coop</w:t>
      </w:r>
      <w:r w:rsidRPr="00090304">
        <w:rPr>
          <w:rFonts w:asciiTheme="majorHAnsi" w:hAnsiTheme="majorHAnsi"/>
          <w:sz w:val="22"/>
          <w:szCs w:val="22"/>
        </w:rPr>
        <w:t>s, f</w:t>
      </w:r>
      <w:r w:rsidR="008C03F3" w:rsidRPr="00090304">
        <w:rPr>
          <w:rFonts w:asciiTheme="majorHAnsi" w:hAnsiTheme="majorHAnsi"/>
          <w:sz w:val="22"/>
          <w:szCs w:val="22"/>
        </w:rPr>
        <w:t>amily farming</w:t>
      </w:r>
      <w:r w:rsidRPr="00090304">
        <w:rPr>
          <w:rFonts w:asciiTheme="majorHAnsi" w:hAnsiTheme="majorHAnsi"/>
          <w:sz w:val="22"/>
          <w:szCs w:val="22"/>
        </w:rPr>
        <w:t>, m</w:t>
      </w:r>
      <w:r w:rsidR="008C03F3" w:rsidRPr="00090304">
        <w:rPr>
          <w:rFonts w:asciiTheme="majorHAnsi" w:hAnsiTheme="majorHAnsi"/>
          <w:sz w:val="22"/>
          <w:szCs w:val="22"/>
        </w:rPr>
        <w:t>echanism for bottom up process</w:t>
      </w:r>
      <w:r w:rsidRPr="00090304">
        <w:rPr>
          <w:rFonts w:asciiTheme="majorHAnsi" w:hAnsiTheme="majorHAnsi"/>
          <w:sz w:val="22"/>
          <w:szCs w:val="22"/>
        </w:rPr>
        <w:t>, i</w:t>
      </w:r>
      <w:r w:rsidR="008C03F3" w:rsidRPr="00090304">
        <w:rPr>
          <w:rFonts w:asciiTheme="majorHAnsi" w:hAnsiTheme="majorHAnsi"/>
          <w:sz w:val="22"/>
          <w:szCs w:val="22"/>
        </w:rPr>
        <w:t>dentify champions for each topic or issue</w:t>
      </w:r>
      <w:r w:rsidRPr="00090304">
        <w:rPr>
          <w:rFonts w:asciiTheme="majorHAnsi" w:hAnsiTheme="majorHAnsi"/>
          <w:sz w:val="22"/>
          <w:szCs w:val="22"/>
        </w:rPr>
        <w:t>, e</w:t>
      </w:r>
      <w:r w:rsidR="008C03F3" w:rsidRPr="00090304">
        <w:rPr>
          <w:rFonts w:asciiTheme="majorHAnsi" w:hAnsiTheme="majorHAnsi"/>
          <w:sz w:val="22"/>
          <w:szCs w:val="22"/>
        </w:rPr>
        <w:t>stablish women committee and program in AFA</w:t>
      </w:r>
      <w:r w:rsidRPr="00090304">
        <w:rPr>
          <w:rFonts w:asciiTheme="majorHAnsi" w:hAnsiTheme="majorHAnsi"/>
          <w:sz w:val="22"/>
          <w:szCs w:val="22"/>
        </w:rPr>
        <w:t>.</w:t>
      </w:r>
    </w:p>
    <w:p w14:paraId="0F243AD1" w14:textId="77777777" w:rsidR="00625A2A" w:rsidRPr="00090304" w:rsidRDefault="00625A2A" w:rsidP="00625A2A">
      <w:pPr>
        <w:rPr>
          <w:rFonts w:asciiTheme="majorHAnsi" w:hAnsiTheme="majorHAnsi"/>
          <w:sz w:val="22"/>
          <w:szCs w:val="22"/>
        </w:rPr>
      </w:pPr>
    </w:p>
    <w:p w14:paraId="7BF12D0D" w14:textId="77777777" w:rsidR="008C03F3" w:rsidRPr="00090304" w:rsidRDefault="00625A2A" w:rsidP="008C03F3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 xml:space="preserve">ESTHER asked AFA members to suggest </w:t>
      </w:r>
      <w:r w:rsidR="008C03F3" w:rsidRPr="00090304">
        <w:rPr>
          <w:rFonts w:asciiTheme="majorHAnsi" w:hAnsiTheme="majorHAnsi"/>
          <w:sz w:val="22"/>
          <w:szCs w:val="22"/>
        </w:rPr>
        <w:t xml:space="preserve">other activities </w:t>
      </w:r>
      <w:r w:rsidRPr="00090304">
        <w:rPr>
          <w:rFonts w:asciiTheme="majorHAnsi" w:hAnsiTheme="majorHAnsi"/>
          <w:sz w:val="22"/>
          <w:szCs w:val="22"/>
        </w:rPr>
        <w:t xml:space="preserve">that they would </w:t>
      </w:r>
      <w:r w:rsidR="008C03F3" w:rsidRPr="00090304">
        <w:rPr>
          <w:rFonts w:asciiTheme="majorHAnsi" w:hAnsiTheme="majorHAnsi"/>
          <w:sz w:val="22"/>
          <w:szCs w:val="22"/>
        </w:rPr>
        <w:t xml:space="preserve">like AFA </w:t>
      </w:r>
      <w:r w:rsidRPr="00090304">
        <w:rPr>
          <w:rFonts w:asciiTheme="majorHAnsi" w:hAnsiTheme="majorHAnsi"/>
          <w:sz w:val="22"/>
          <w:szCs w:val="22"/>
        </w:rPr>
        <w:t xml:space="preserve">carry out </w:t>
      </w:r>
      <w:r w:rsidR="008C03F3" w:rsidRPr="00090304">
        <w:rPr>
          <w:rFonts w:asciiTheme="majorHAnsi" w:hAnsiTheme="majorHAnsi"/>
          <w:sz w:val="22"/>
          <w:szCs w:val="22"/>
        </w:rPr>
        <w:t>especiall</w:t>
      </w:r>
      <w:r w:rsidRPr="00090304">
        <w:rPr>
          <w:rFonts w:asciiTheme="majorHAnsi" w:hAnsiTheme="majorHAnsi"/>
          <w:sz w:val="22"/>
          <w:szCs w:val="22"/>
        </w:rPr>
        <w:t>y on member-to-member exchange o</w:t>
      </w:r>
      <w:r w:rsidR="008C03F3" w:rsidRPr="00090304">
        <w:rPr>
          <w:rFonts w:asciiTheme="majorHAnsi" w:hAnsiTheme="majorHAnsi"/>
          <w:sz w:val="22"/>
          <w:szCs w:val="22"/>
        </w:rPr>
        <w:t xml:space="preserve">r </w:t>
      </w:r>
      <w:r w:rsidRPr="00090304">
        <w:rPr>
          <w:rFonts w:asciiTheme="majorHAnsi" w:hAnsiTheme="majorHAnsi"/>
          <w:sz w:val="22"/>
          <w:szCs w:val="22"/>
        </w:rPr>
        <w:t xml:space="preserve">any other </w:t>
      </w:r>
      <w:r w:rsidR="008C03F3" w:rsidRPr="00090304">
        <w:rPr>
          <w:rFonts w:asciiTheme="majorHAnsi" w:hAnsiTheme="majorHAnsi"/>
          <w:sz w:val="22"/>
          <w:szCs w:val="22"/>
        </w:rPr>
        <w:t xml:space="preserve">activities </w:t>
      </w:r>
      <w:r w:rsidRPr="00090304">
        <w:rPr>
          <w:rFonts w:asciiTheme="majorHAnsi" w:hAnsiTheme="majorHAnsi"/>
          <w:sz w:val="22"/>
          <w:szCs w:val="22"/>
        </w:rPr>
        <w:t xml:space="preserve">they </w:t>
      </w:r>
      <w:r w:rsidR="008C03F3" w:rsidRPr="00090304">
        <w:rPr>
          <w:rFonts w:asciiTheme="majorHAnsi" w:hAnsiTheme="majorHAnsi"/>
          <w:sz w:val="22"/>
          <w:szCs w:val="22"/>
        </w:rPr>
        <w:t xml:space="preserve">would </w:t>
      </w:r>
      <w:r w:rsidRPr="00090304">
        <w:rPr>
          <w:rFonts w:asciiTheme="majorHAnsi" w:hAnsiTheme="majorHAnsi"/>
          <w:sz w:val="22"/>
          <w:szCs w:val="22"/>
        </w:rPr>
        <w:t>like to prioritize.</w:t>
      </w:r>
    </w:p>
    <w:p w14:paraId="6E5A56B6" w14:textId="77777777" w:rsidR="00090304" w:rsidRPr="00090304" w:rsidRDefault="00090304" w:rsidP="008C03F3">
      <w:pPr>
        <w:rPr>
          <w:rFonts w:asciiTheme="majorHAnsi" w:hAnsiTheme="majorHAnsi"/>
          <w:sz w:val="22"/>
          <w:szCs w:val="22"/>
        </w:rPr>
      </w:pPr>
    </w:p>
    <w:p w14:paraId="3A1319BA" w14:textId="77777777" w:rsidR="008C03F3" w:rsidRPr="00A40C29" w:rsidRDefault="008E08F2" w:rsidP="008C03F3">
      <w:pPr>
        <w:rPr>
          <w:rFonts w:asciiTheme="majorHAnsi" w:hAnsiTheme="majorHAnsi"/>
          <w:b/>
          <w:sz w:val="22"/>
          <w:szCs w:val="22"/>
          <w:u w:val="single"/>
        </w:rPr>
      </w:pPr>
      <w:r w:rsidRPr="00A40C29">
        <w:rPr>
          <w:rFonts w:asciiTheme="majorHAnsi" w:hAnsiTheme="majorHAnsi"/>
          <w:b/>
          <w:sz w:val="22"/>
          <w:szCs w:val="22"/>
          <w:u w:val="single"/>
        </w:rPr>
        <w:t>12. Representation of Regular Members to AFA Execom</w:t>
      </w:r>
    </w:p>
    <w:p w14:paraId="09CED994" w14:textId="77777777" w:rsidR="008E08F2" w:rsidRPr="00090304" w:rsidRDefault="008E08F2" w:rsidP="008C03F3">
      <w:pPr>
        <w:rPr>
          <w:rFonts w:asciiTheme="majorHAnsi" w:hAnsiTheme="majorHAnsi"/>
          <w:sz w:val="22"/>
          <w:szCs w:val="22"/>
        </w:rPr>
      </w:pPr>
    </w:p>
    <w:p w14:paraId="5F7DB08C" w14:textId="77777777" w:rsidR="008E08F2" w:rsidRPr="00090304" w:rsidRDefault="00090304" w:rsidP="008C03F3">
      <w:pPr>
        <w:rPr>
          <w:rFonts w:asciiTheme="majorHAnsi" w:hAnsiTheme="majorHAnsi"/>
          <w:b/>
          <w:sz w:val="22"/>
          <w:szCs w:val="22"/>
        </w:rPr>
      </w:pPr>
      <w:r w:rsidRPr="00090304">
        <w:rPr>
          <w:rFonts w:asciiTheme="majorHAnsi" w:hAnsiTheme="majorHAnsi"/>
          <w:b/>
          <w:sz w:val="22"/>
          <w:szCs w:val="22"/>
        </w:rPr>
        <w:t xml:space="preserve">The members confirmed their </w:t>
      </w:r>
      <w:r w:rsidR="008E08F2" w:rsidRPr="00090304">
        <w:rPr>
          <w:rFonts w:asciiTheme="majorHAnsi" w:hAnsiTheme="majorHAnsi"/>
          <w:b/>
          <w:sz w:val="22"/>
          <w:szCs w:val="22"/>
        </w:rPr>
        <w:t xml:space="preserve">official representatives </w:t>
      </w:r>
      <w:r w:rsidRPr="00090304">
        <w:rPr>
          <w:rFonts w:asciiTheme="majorHAnsi" w:hAnsiTheme="majorHAnsi"/>
          <w:b/>
          <w:sz w:val="22"/>
          <w:szCs w:val="22"/>
        </w:rPr>
        <w:t xml:space="preserve">to </w:t>
      </w:r>
      <w:r w:rsidR="008E08F2" w:rsidRPr="00090304">
        <w:rPr>
          <w:rFonts w:asciiTheme="majorHAnsi" w:hAnsiTheme="majorHAnsi"/>
          <w:b/>
          <w:sz w:val="22"/>
          <w:szCs w:val="22"/>
        </w:rPr>
        <w:t>the Execom</w:t>
      </w:r>
      <w:r w:rsidRPr="00090304">
        <w:rPr>
          <w:rFonts w:asciiTheme="majorHAnsi" w:hAnsiTheme="majorHAnsi"/>
          <w:b/>
          <w:sz w:val="22"/>
          <w:szCs w:val="22"/>
        </w:rPr>
        <w:t>.</w:t>
      </w:r>
    </w:p>
    <w:p w14:paraId="73EAC405" w14:textId="77777777" w:rsidR="00090304" w:rsidRPr="00090304" w:rsidRDefault="00090304" w:rsidP="008C03F3">
      <w:pPr>
        <w:rPr>
          <w:rFonts w:asciiTheme="majorHAnsi" w:hAnsiTheme="majorHAnsi"/>
          <w:b/>
          <w:sz w:val="22"/>
          <w:szCs w:val="22"/>
        </w:rPr>
      </w:pPr>
    </w:p>
    <w:p w14:paraId="106EF9DE" w14:textId="77777777" w:rsidR="00090304" w:rsidRPr="00090304" w:rsidRDefault="00090304" w:rsidP="00090304">
      <w:pPr>
        <w:pStyle w:val="NoSpacing"/>
        <w:rPr>
          <w:rFonts w:asciiTheme="majorHAnsi" w:hAnsiTheme="majorHAnsi"/>
          <w:b/>
          <w:i/>
        </w:rPr>
      </w:pPr>
      <w:r w:rsidRPr="00090304">
        <w:rPr>
          <w:rFonts w:asciiTheme="majorHAnsi" w:hAnsiTheme="majorHAnsi"/>
          <w:b/>
          <w:i/>
        </w:rPr>
        <w:t xml:space="preserve">RESOLUTION 06-07: The new representatives to the AFA Execom are the following: </w:t>
      </w:r>
    </w:p>
    <w:p w14:paraId="0C746B7B" w14:textId="77777777" w:rsidR="008C03F3" w:rsidRPr="00090304" w:rsidRDefault="008C03F3" w:rsidP="008C03F3">
      <w:pPr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4"/>
        <w:gridCol w:w="2008"/>
        <w:gridCol w:w="2622"/>
        <w:gridCol w:w="2406"/>
      </w:tblGrid>
      <w:tr w:rsidR="008C03F3" w:rsidRPr="00090304" w14:paraId="783EBBAF" w14:textId="77777777" w:rsidTr="008E08F2">
        <w:tc>
          <w:tcPr>
            <w:tcW w:w="2314" w:type="dxa"/>
          </w:tcPr>
          <w:p w14:paraId="694BF924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ORGANIZATION</w:t>
            </w:r>
          </w:p>
        </w:tc>
        <w:tc>
          <w:tcPr>
            <w:tcW w:w="2008" w:type="dxa"/>
          </w:tcPr>
          <w:p w14:paraId="22A1C168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COUNTRY</w:t>
            </w:r>
          </w:p>
        </w:tc>
        <w:tc>
          <w:tcPr>
            <w:tcW w:w="2622" w:type="dxa"/>
          </w:tcPr>
          <w:p w14:paraId="328578C4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406" w:type="dxa"/>
          </w:tcPr>
          <w:p w14:paraId="4576C3B4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POSITION</w:t>
            </w:r>
          </w:p>
        </w:tc>
      </w:tr>
      <w:tr w:rsidR="008C03F3" w:rsidRPr="00090304" w14:paraId="4BDC1707" w14:textId="77777777" w:rsidTr="008E08F2">
        <w:tc>
          <w:tcPr>
            <w:tcW w:w="2314" w:type="dxa"/>
          </w:tcPr>
          <w:p w14:paraId="19B32CFA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AFFM</w:t>
            </w:r>
          </w:p>
        </w:tc>
        <w:tc>
          <w:tcPr>
            <w:tcW w:w="2008" w:type="dxa"/>
          </w:tcPr>
          <w:p w14:paraId="09D124CD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Myanmar</w:t>
            </w:r>
          </w:p>
        </w:tc>
        <w:tc>
          <w:tcPr>
            <w:tcW w:w="2622" w:type="dxa"/>
          </w:tcPr>
          <w:p w14:paraId="377D85DE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Than Swe</w:t>
            </w:r>
          </w:p>
        </w:tc>
        <w:tc>
          <w:tcPr>
            <w:tcW w:w="2406" w:type="dxa"/>
          </w:tcPr>
          <w:p w14:paraId="658574BB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8C03F3" w:rsidRPr="00090304" w14:paraId="300E0644" w14:textId="77777777" w:rsidTr="008E08F2">
        <w:tc>
          <w:tcPr>
            <w:tcW w:w="2314" w:type="dxa"/>
          </w:tcPr>
          <w:p w14:paraId="556C535D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AINOUKAI</w:t>
            </w:r>
          </w:p>
        </w:tc>
        <w:tc>
          <w:tcPr>
            <w:tcW w:w="2008" w:type="dxa"/>
          </w:tcPr>
          <w:p w14:paraId="37C6FF3C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Japan</w:t>
            </w:r>
          </w:p>
        </w:tc>
        <w:tc>
          <w:tcPr>
            <w:tcW w:w="2622" w:type="dxa"/>
          </w:tcPr>
          <w:p w14:paraId="683A8293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Shimpei Murakami</w:t>
            </w:r>
          </w:p>
        </w:tc>
        <w:tc>
          <w:tcPr>
            <w:tcW w:w="2406" w:type="dxa"/>
          </w:tcPr>
          <w:p w14:paraId="27B0432E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Vice-Chairperson</w:t>
            </w:r>
          </w:p>
        </w:tc>
      </w:tr>
      <w:tr w:rsidR="008C03F3" w:rsidRPr="00090304" w14:paraId="739223A0" w14:textId="77777777" w:rsidTr="008E08F2">
        <w:tc>
          <w:tcPr>
            <w:tcW w:w="2314" w:type="dxa"/>
          </w:tcPr>
          <w:p w14:paraId="25132E47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API</w:t>
            </w:r>
          </w:p>
        </w:tc>
        <w:tc>
          <w:tcPr>
            <w:tcW w:w="2008" w:type="dxa"/>
          </w:tcPr>
          <w:p w14:paraId="6BE32FE2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Indonesia</w:t>
            </w:r>
          </w:p>
        </w:tc>
        <w:tc>
          <w:tcPr>
            <w:tcW w:w="2622" w:type="dxa"/>
          </w:tcPr>
          <w:p w14:paraId="05B0E5FE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Mudzakir</w:t>
            </w:r>
          </w:p>
        </w:tc>
        <w:tc>
          <w:tcPr>
            <w:tcW w:w="2406" w:type="dxa"/>
          </w:tcPr>
          <w:p w14:paraId="6E740289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8C03F3" w:rsidRPr="00090304" w14:paraId="5B3A0A5B" w14:textId="77777777" w:rsidTr="008E08F2">
        <w:tc>
          <w:tcPr>
            <w:tcW w:w="2314" w:type="dxa"/>
          </w:tcPr>
          <w:p w14:paraId="486D93A8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CTCF</w:t>
            </w:r>
          </w:p>
        </w:tc>
        <w:tc>
          <w:tcPr>
            <w:tcW w:w="2008" w:type="dxa"/>
          </w:tcPr>
          <w:p w14:paraId="2EC6687A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Nepal</w:t>
            </w:r>
          </w:p>
        </w:tc>
        <w:tc>
          <w:tcPr>
            <w:tcW w:w="2622" w:type="dxa"/>
          </w:tcPr>
          <w:p w14:paraId="0CA2DF00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Rabin Rai</w:t>
            </w:r>
          </w:p>
        </w:tc>
        <w:tc>
          <w:tcPr>
            <w:tcW w:w="2406" w:type="dxa"/>
          </w:tcPr>
          <w:p w14:paraId="5F51ABD6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Secretary General</w:t>
            </w:r>
          </w:p>
        </w:tc>
      </w:tr>
      <w:tr w:rsidR="008C03F3" w:rsidRPr="00090304" w14:paraId="1EF0643B" w14:textId="77777777" w:rsidTr="008E08F2">
        <w:tc>
          <w:tcPr>
            <w:tcW w:w="2314" w:type="dxa"/>
          </w:tcPr>
          <w:p w14:paraId="5CAC2830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FNN</w:t>
            </w:r>
          </w:p>
        </w:tc>
        <w:tc>
          <w:tcPr>
            <w:tcW w:w="2008" w:type="dxa"/>
          </w:tcPr>
          <w:p w14:paraId="538E9F30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Cambodia</w:t>
            </w:r>
          </w:p>
        </w:tc>
        <w:tc>
          <w:tcPr>
            <w:tcW w:w="2622" w:type="dxa"/>
          </w:tcPr>
          <w:p w14:paraId="217DE7E7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Seu Rany</w:t>
            </w:r>
          </w:p>
        </w:tc>
        <w:tc>
          <w:tcPr>
            <w:tcW w:w="2406" w:type="dxa"/>
          </w:tcPr>
          <w:p w14:paraId="76365F3B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 xml:space="preserve">President </w:t>
            </w:r>
          </w:p>
        </w:tc>
      </w:tr>
      <w:tr w:rsidR="008C03F3" w:rsidRPr="00090304" w14:paraId="3BFBDD4D" w14:textId="77777777" w:rsidTr="008E08F2">
        <w:tc>
          <w:tcPr>
            <w:tcW w:w="2314" w:type="dxa"/>
          </w:tcPr>
          <w:p w14:paraId="0741E069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FWN</w:t>
            </w:r>
          </w:p>
        </w:tc>
        <w:tc>
          <w:tcPr>
            <w:tcW w:w="2008" w:type="dxa"/>
          </w:tcPr>
          <w:p w14:paraId="054ADFBC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Cambodia</w:t>
            </w:r>
          </w:p>
        </w:tc>
        <w:tc>
          <w:tcPr>
            <w:tcW w:w="2622" w:type="dxa"/>
          </w:tcPr>
          <w:p w14:paraId="2475DCA1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Kim Boy</w:t>
            </w:r>
          </w:p>
        </w:tc>
        <w:tc>
          <w:tcPr>
            <w:tcW w:w="2406" w:type="dxa"/>
          </w:tcPr>
          <w:p w14:paraId="589DE234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8C03F3" w:rsidRPr="00090304" w14:paraId="46917DF4" w14:textId="77777777" w:rsidTr="008E08F2">
        <w:tc>
          <w:tcPr>
            <w:tcW w:w="2314" w:type="dxa"/>
          </w:tcPr>
          <w:p w14:paraId="4865A8D7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KAFF</w:t>
            </w:r>
          </w:p>
        </w:tc>
        <w:tc>
          <w:tcPr>
            <w:tcW w:w="2008" w:type="dxa"/>
          </w:tcPr>
          <w:p w14:paraId="7F0B2016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Korea</w:t>
            </w:r>
          </w:p>
        </w:tc>
        <w:tc>
          <w:tcPr>
            <w:tcW w:w="2622" w:type="dxa"/>
          </w:tcPr>
          <w:p w14:paraId="68DADFFB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Jun Bong Kim</w:t>
            </w:r>
          </w:p>
        </w:tc>
        <w:tc>
          <w:tcPr>
            <w:tcW w:w="2406" w:type="dxa"/>
          </w:tcPr>
          <w:p w14:paraId="2FCF80EB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Vice-President</w:t>
            </w:r>
          </w:p>
        </w:tc>
      </w:tr>
      <w:tr w:rsidR="008C03F3" w:rsidRPr="00090304" w14:paraId="52CDE10A" w14:textId="77777777" w:rsidTr="008E08F2">
        <w:tc>
          <w:tcPr>
            <w:tcW w:w="2314" w:type="dxa"/>
          </w:tcPr>
          <w:p w14:paraId="5699D786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KKM</w:t>
            </w:r>
          </w:p>
        </w:tc>
        <w:tc>
          <w:tcPr>
            <w:tcW w:w="2008" w:type="dxa"/>
          </w:tcPr>
          <w:p w14:paraId="66EE205F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Bangladesh</w:t>
            </w:r>
          </w:p>
        </w:tc>
        <w:tc>
          <w:tcPr>
            <w:tcW w:w="2622" w:type="dxa"/>
          </w:tcPr>
          <w:p w14:paraId="585CBD8B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Alauddin Sekder</w:t>
            </w:r>
          </w:p>
        </w:tc>
        <w:tc>
          <w:tcPr>
            <w:tcW w:w="2406" w:type="dxa"/>
          </w:tcPr>
          <w:p w14:paraId="78E05FF3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Secretary General</w:t>
            </w:r>
          </w:p>
        </w:tc>
      </w:tr>
      <w:tr w:rsidR="008C03F3" w:rsidRPr="00090304" w14:paraId="795578A5" w14:textId="77777777" w:rsidTr="008E08F2">
        <w:tc>
          <w:tcPr>
            <w:tcW w:w="2314" w:type="dxa"/>
          </w:tcPr>
          <w:p w14:paraId="3F3F2EE6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NAMAC</w:t>
            </w:r>
          </w:p>
        </w:tc>
        <w:tc>
          <w:tcPr>
            <w:tcW w:w="2008" w:type="dxa"/>
          </w:tcPr>
          <w:p w14:paraId="75F70777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Mongolia</w:t>
            </w:r>
          </w:p>
        </w:tc>
        <w:tc>
          <w:tcPr>
            <w:tcW w:w="2622" w:type="dxa"/>
          </w:tcPr>
          <w:p w14:paraId="20E65F3C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N. Bayartsaikhan*</w:t>
            </w:r>
          </w:p>
        </w:tc>
        <w:tc>
          <w:tcPr>
            <w:tcW w:w="2406" w:type="dxa"/>
          </w:tcPr>
          <w:p w14:paraId="40E05624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8C03F3" w:rsidRPr="00090304" w14:paraId="707E9919" w14:textId="77777777" w:rsidTr="008E08F2">
        <w:tc>
          <w:tcPr>
            <w:tcW w:w="2314" w:type="dxa"/>
          </w:tcPr>
          <w:p w14:paraId="5F023C6A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NLRF</w:t>
            </w:r>
          </w:p>
        </w:tc>
        <w:tc>
          <w:tcPr>
            <w:tcW w:w="2008" w:type="dxa"/>
          </w:tcPr>
          <w:p w14:paraId="73D48CB1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Nepal</w:t>
            </w:r>
          </w:p>
        </w:tc>
        <w:tc>
          <w:tcPr>
            <w:tcW w:w="2622" w:type="dxa"/>
          </w:tcPr>
          <w:p w14:paraId="3C264881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Som Prasad Bandhari</w:t>
            </w:r>
          </w:p>
        </w:tc>
        <w:tc>
          <w:tcPr>
            <w:tcW w:w="2406" w:type="dxa"/>
          </w:tcPr>
          <w:p w14:paraId="23B84D6A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8C03F3" w:rsidRPr="00090304" w14:paraId="5008FCE0" w14:textId="77777777" w:rsidTr="008E08F2">
        <w:tc>
          <w:tcPr>
            <w:tcW w:w="2314" w:type="dxa"/>
          </w:tcPr>
          <w:p w14:paraId="43C439C3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PAKISAMA</w:t>
            </w:r>
          </w:p>
        </w:tc>
        <w:tc>
          <w:tcPr>
            <w:tcW w:w="2008" w:type="dxa"/>
          </w:tcPr>
          <w:p w14:paraId="59E8B40C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Philippines</w:t>
            </w:r>
          </w:p>
        </w:tc>
        <w:tc>
          <w:tcPr>
            <w:tcW w:w="2622" w:type="dxa"/>
          </w:tcPr>
          <w:p w14:paraId="4F5011C4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Ireneo Cerilla</w:t>
            </w:r>
          </w:p>
        </w:tc>
        <w:tc>
          <w:tcPr>
            <w:tcW w:w="2406" w:type="dxa"/>
          </w:tcPr>
          <w:p w14:paraId="4DC66B23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8C03F3" w:rsidRPr="00090304" w14:paraId="7055F9D2" w14:textId="77777777" w:rsidTr="008E08F2">
        <w:tc>
          <w:tcPr>
            <w:tcW w:w="2314" w:type="dxa"/>
          </w:tcPr>
          <w:p w14:paraId="03D9EB14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SKP</w:t>
            </w:r>
          </w:p>
        </w:tc>
        <w:tc>
          <w:tcPr>
            <w:tcW w:w="2008" w:type="dxa"/>
          </w:tcPr>
          <w:p w14:paraId="5A1C1F9A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Thailand</w:t>
            </w:r>
          </w:p>
        </w:tc>
        <w:tc>
          <w:tcPr>
            <w:tcW w:w="2622" w:type="dxa"/>
          </w:tcPr>
          <w:p w14:paraId="03F53FC6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Niran Buasiri</w:t>
            </w:r>
          </w:p>
        </w:tc>
        <w:tc>
          <w:tcPr>
            <w:tcW w:w="2406" w:type="dxa"/>
          </w:tcPr>
          <w:p w14:paraId="729C46D3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Chairperson</w:t>
            </w:r>
          </w:p>
        </w:tc>
      </w:tr>
      <w:tr w:rsidR="008C03F3" w:rsidRPr="00090304" w14:paraId="1AC77517" w14:textId="77777777" w:rsidTr="008E08F2">
        <w:tc>
          <w:tcPr>
            <w:tcW w:w="2314" w:type="dxa"/>
          </w:tcPr>
          <w:p w14:paraId="2D5DE028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TDFA</w:t>
            </w:r>
          </w:p>
        </w:tc>
        <w:tc>
          <w:tcPr>
            <w:tcW w:w="2008" w:type="dxa"/>
          </w:tcPr>
          <w:p w14:paraId="056D238B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Taiwan</w:t>
            </w:r>
          </w:p>
        </w:tc>
        <w:tc>
          <w:tcPr>
            <w:tcW w:w="2622" w:type="dxa"/>
          </w:tcPr>
          <w:p w14:paraId="46F94A23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Daniel Huang</w:t>
            </w:r>
          </w:p>
        </w:tc>
        <w:tc>
          <w:tcPr>
            <w:tcW w:w="2406" w:type="dxa"/>
          </w:tcPr>
          <w:p w14:paraId="649DF4DB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8C03F3" w:rsidRPr="00090304" w14:paraId="2470D460" w14:textId="77777777" w:rsidTr="008E08F2">
        <w:tc>
          <w:tcPr>
            <w:tcW w:w="2314" w:type="dxa"/>
          </w:tcPr>
          <w:p w14:paraId="70E3ACAC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TWADA</w:t>
            </w:r>
          </w:p>
        </w:tc>
        <w:tc>
          <w:tcPr>
            <w:tcW w:w="2008" w:type="dxa"/>
          </w:tcPr>
          <w:p w14:paraId="696440F6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Taiwan</w:t>
            </w:r>
          </w:p>
        </w:tc>
        <w:tc>
          <w:tcPr>
            <w:tcW w:w="2622" w:type="dxa"/>
          </w:tcPr>
          <w:p w14:paraId="461D0E95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Shun Te Tsai</w:t>
            </w:r>
          </w:p>
        </w:tc>
        <w:tc>
          <w:tcPr>
            <w:tcW w:w="2406" w:type="dxa"/>
          </w:tcPr>
          <w:p w14:paraId="63C55593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8C03F3" w:rsidRPr="00090304" w14:paraId="1D348FC4" w14:textId="77777777" w:rsidTr="008E08F2">
        <w:tc>
          <w:tcPr>
            <w:tcW w:w="2314" w:type="dxa"/>
          </w:tcPr>
          <w:p w14:paraId="179036E7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UWUA</w:t>
            </w:r>
          </w:p>
        </w:tc>
        <w:tc>
          <w:tcPr>
            <w:tcW w:w="2008" w:type="dxa"/>
          </w:tcPr>
          <w:p w14:paraId="1296EF19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Kyrgyztan</w:t>
            </w:r>
          </w:p>
        </w:tc>
        <w:tc>
          <w:tcPr>
            <w:tcW w:w="2622" w:type="dxa"/>
          </w:tcPr>
          <w:p w14:paraId="435F47E1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Erkinbek Kozhoev</w:t>
            </w:r>
          </w:p>
        </w:tc>
        <w:tc>
          <w:tcPr>
            <w:tcW w:w="2406" w:type="dxa"/>
          </w:tcPr>
          <w:p w14:paraId="39556C9D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  <w:tr w:rsidR="008C03F3" w:rsidRPr="00090304" w14:paraId="0C9DF3C2" w14:textId="77777777" w:rsidTr="008E08F2">
        <w:tc>
          <w:tcPr>
            <w:tcW w:w="2314" w:type="dxa"/>
          </w:tcPr>
          <w:p w14:paraId="047C05AF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WAFF</w:t>
            </w:r>
          </w:p>
        </w:tc>
        <w:tc>
          <w:tcPr>
            <w:tcW w:w="2008" w:type="dxa"/>
          </w:tcPr>
          <w:p w14:paraId="24F2B5E2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Korea</w:t>
            </w:r>
          </w:p>
        </w:tc>
        <w:tc>
          <w:tcPr>
            <w:tcW w:w="2622" w:type="dxa"/>
          </w:tcPr>
          <w:p w14:paraId="0E38787F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Hong Mee Hee</w:t>
            </w:r>
          </w:p>
        </w:tc>
        <w:tc>
          <w:tcPr>
            <w:tcW w:w="2406" w:type="dxa"/>
          </w:tcPr>
          <w:p w14:paraId="27734800" w14:textId="77777777" w:rsidR="008C03F3" w:rsidRPr="00090304" w:rsidRDefault="008C03F3" w:rsidP="005C6B5D">
            <w:pPr>
              <w:rPr>
                <w:rFonts w:asciiTheme="majorHAnsi" w:hAnsiTheme="majorHAnsi"/>
                <w:sz w:val="22"/>
                <w:szCs w:val="22"/>
              </w:rPr>
            </w:pPr>
            <w:r w:rsidRPr="00090304">
              <w:rPr>
                <w:rFonts w:asciiTheme="majorHAnsi" w:hAnsiTheme="majorHAnsi"/>
                <w:sz w:val="22"/>
                <w:szCs w:val="22"/>
              </w:rPr>
              <w:t>President</w:t>
            </w:r>
          </w:p>
        </w:tc>
      </w:tr>
    </w:tbl>
    <w:p w14:paraId="229CFF18" w14:textId="77777777" w:rsidR="008C03F3" w:rsidRPr="00090304" w:rsidRDefault="008C03F3" w:rsidP="008C03F3">
      <w:pPr>
        <w:rPr>
          <w:rFonts w:asciiTheme="majorHAnsi" w:hAnsiTheme="majorHAnsi"/>
          <w:b/>
          <w:i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>*Represented by Indra in the 6</w:t>
      </w:r>
      <w:r w:rsidRPr="00090304">
        <w:rPr>
          <w:rFonts w:asciiTheme="majorHAnsi" w:hAnsiTheme="majorHAnsi"/>
          <w:sz w:val="22"/>
          <w:szCs w:val="22"/>
          <w:vertAlign w:val="superscript"/>
        </w:rPr>
        <w:t>th</w:t>
      </w:r>
      <w:r w:rsidRPr="00090304">
        <w:rPr>
          <w:rFonts w:asciiTheme="majorHAnsi" w:hAnsiTheme="majorHAnsi"/>
          <w:sz w:val="22"/>
          <w:szCs w:val="22"/>
        </w:rPr>
        <w:t xml:space="preserve"> AFA GA</w:t>
      </w:r>
    </w:p>
    <w:p w14:paraId="7BF2F63C" w14:textId="77777777" w:rsidR="008C03F3" w:rsidRPr="00090304" w:rsidRDefault="008C03F3" w:rsidP="008C03F3">
      <w:pPr>
        <w:rPr>
          <w:rFonts w:asciiTheme="majorHAnsi" w:hAnsiTheme="majorHAnsi"/>
          <w:b/>
          <w:sz w:val="22"/>
          <w:szCs w:val="22"/>
        </w:rPr>
      </w:pPr>
    </w:p>
    <w:p w14:paraId="32DD56AE" w14:textId="77777777" w:rsidR="008C03F3" w:rsidRPr="00090304" w:rsidRDefault="008E08F2" w:rsidP="008C03F3">
      <w:pPr>
        <w:rPr>
          <w:rFonts w:asciiTheme="majorHAnsi" w:hAnsiTheme="majorHAnsi"/>
          <w:b/>
          <w:sz w:val="22"/>
          <w:szCs w:val="22"/>
          <w:u w:val="single"/>
        </w:rPr>
      </w:pPr>
      <w:r w:rsidRPr="00090304">
        <w:rPr>
          <w:rFonts w:asciiTheme="majorHAnsi" w:hAnsiTheme="majorHAnsi"/>
          <w:b/>
          <w:sz w:val="22"/>
          <w:szCs w:val="22"/>
          <w:u w:val="single"/>
        </w:rPr>
        <w:t>13. Election of Execom Officers</w:t>
      </w:r>
    </w:p>
    <w:p w14:paraId="705326DA" w14:textId="77777777" w:rsidR="008E08F2" w:rsidRPr="00090304" w:rsidRDefault="008E08F2" w:rsidP="008C03F3">
      <w:pPr>
        <w:rPr>
          <w:rFonts w:asciiTheme="majorHAnsi" w:hAnsiTheme="majorHAnsi"/>
          <w:b/>
          <w:sz w:val="22"/>
          <w:szCs w:val="22"/>
        </w:rPr>
      </w:pPr>
    </w:p>
    <w:p w14:paraId="41066AA3" w14:textId="77777777" w:rsidR="008C03F3" w:rsidRPr="00090304" w:rsidRDefault="008C03F3" w:rsidP="008C03F3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>The Execom representatives went on a closed door session to select the new set of Execom officers.</w:t>
      </w:r>
    </w:p>
    <w:p w14:paraId="2E35C95B" w14:textId="77777777" w:rsidR="00BA1D04" w:rsidRPr="00090304" w:rsidRDefault="00BA1D04" w:rsidP="008C03F3">
      <w:pPr>
        <w:rPr>
          <w:rFonts w:asciiTheme="majorHAnsi" w:hAnsiTheme="majorHAnsi"/>
          <w:sz w:val="22"/>
          <w:szCs w:val="22"/>
        </w:rPr>
      </w:pPr>
    </w:p>
    <w:p w14:paraId="607A6F3D" w14:textId="77777777" w:rsidR="00090304" w:rsidRPr="00A14CAD" w:rsidRDefault="00090304" w:rsidP="00090304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  <w:b/>
          <w:i/>
        </w:rPr>
        <w:t xml:space="preserve">RESOLUTION 06-08: </w:t>
      </w:r>
      <w:r w:rsidRPr="00A14CAD">
        <w:rPr>
          <w:rFonts w:asciiTheme="majorHAnsi" w:hAnsiTheme="majorHAnsi"/>
        </w:rPr>
        <w:t xml:space="preserve">The new officers of the AFA Execom are the following: </w:t>
      </w:r>
    </w:p>
    <w:p w14:paraId="540A666E" w14:textId="77777777" w:rsidR="00090304" w:rsidRPr="00A14CAD" w:rsidRDefault="00090304" w:rsidP="00090304">
      <w:pPr>
        <w:pStyle w:val="NoSpacing"/>
        <w:rPr>
          <w:rFonts w:asciiTheme="majorHAnsi" w:hAnsiTheme="majorHAnsi"/>
        </w:rPr>
      </w:pPr>
    </w:p>
    <w:p w14:paraId="2E0859B0" w14:textId="22B5BF48" w:rsidR="00090304" w:rsidRPr="00A14CAD" w:rsidRDefault="00A14CAD" w:rsidP="00090304">
      <w:pPr>
        <w:rPr>
          <w:rFonts w:asciiTheme="majorHAnsi" w:hAnsiTheme="majorHAnsi"/>
          <w:sz w:val="22"/>
          <w:szCs w:val="22"/>
        </w:rPr>
      </w:pPr>
      <w:r w:rsidRPr="00A14CAD">
        <w:rPr>
          <w:rFonts w:asciiTheme="majorHAnsi" w:hAnsiTheme="majorHAnsi"/>
          <w:sz w:val="22"/>
          <w:szCs w:val="22"/>
        </w:rPr>
        <w:t xml:space="preserve">     </w:t>
      </w:r>
      <w:r w:rsidR="00090304" w:rsidRPr="00A14CAD">
        <w:rPr>
          <w:rFonts w:asciiTheme="majorHAnsi" w:hAnsiTheme="majorHAnsi"/>
          <w:sz w:val="22"/>
          <w:szCs w:val="22"/>
        </w:rPr>
        <w:t>CHAIRPERSON – Shimpei Murakami, AINOUKAI (Japan)</w:t>
      </w:r>
    </w:p>
    <w:p w14:paraId="1165729B" w14:textId="3177E31B" w:rsidR="00090304" w:rsidRPr="00A14CAD" w:rsidRDefault="00A14CAD" w:rsidP="00090304">
      <w:pPr>
        <w:rPr>
          <w:rFonts w:asciiTheme="majorHAnsi" w:hAnsiTheme="majorHAnsi"/>
          <w:sz w:val="22"/>
          <w:szCs w:val="22"/>
        </w:rPr>
      </w:pPr>
      <w:r w:rsidRPr="00A14CAD">
        <w:rPr>
          <w:rFonts w:asciiTheme="majorHAnsi" w:hAnsiTheme="majorHAnsi"/>
          <w:sz w:val="22"/>
          <w:szCs w:val="22"/>
        </w:rPr>
        <w:t xml:space="preserve">   </w:t>
      </w:r>
      <w:r w:rsidR="00090304" w:rsidRPr="00A14CAD">
        <w:rPr>
          <w:rFonts w:asciiTheme="majorHAnsi" w:hAnsiTheme="majorHAnsi"/>
          <w:sz w:val="22"/>
          <w:szCs w:val="22"/>
        </w:rPr>
        <w:t>VICE-CHAIRPERSON – Som Prasad Bhandari, NLRF (Nepal)</w:t>
      </w:r>
    </w:p>
    <w:p w14:paraId="7BEA6A97" w14:textId="5F505441" w:rsidR="00090304" w:rsidRPr="00A14CAD" w:rsidRDefault="00A14CAD" w:rsidP="00090304">
      <w:pPr>
        <w:rPr>
          <w:rFonts w:asciiTheme="majorHAnsi" w:hAnsiTheme="majorHAnsi"/>
          <w:sz w:val="22"/>
          <w:szCs w:val="22"/>
        </w:rPr>
      </w:pPr>
      <w:r w:rsidRPr="00A14CAD">
        <w:rPr>
          <w:rFonts w:asciiTheme="majorHAnsi" w:hAnsiTheme="majorHAnsi"/>
          <w:sz w:val="22"/>
          <w:szCs w:val="22"/>
        </w:rPr>
        <w:t xml:space="preserve">   </w:t>
      </w:r>
      <w:r w:rsidR="00090304" w:rsidRPr="00A14CAD">
        <w:rPr>
          <w:rFonts w:asciiTheme="majorHAnsi" w:hAnsiTheme="majorHAnsi"/>
          <w:sz w:val="22"/>
          <w:szCs w:val="22"/>
        </w:rPr>
        <w:t xml:space="preserve">TREASURER – Muhamad Rifa’I, API (Indonesia) </w:t>
      </w:r>
    </w:p>
    <w:p w14:paraId="6B080B3A" w14:textId="77777777" w:rsidR="00BA1D04" w:rsidRPr="00090304" w:rsidRDefault="00BA1D04" w:rsidP="008C03F3">
      <w:pPr>
        <w:rPr>
          <w:rFonts w:asciiTheme="majorHAnsi" w:hAnsiTheme="majorHAnsi"/>
          <w:sz w:val="22"/>
          <w:szCs w:val="22"/>
        </w:rPr>
      </w:pPr>
    </w:p>
    <w:p w14:paraId="2EA3B153" w14:textId="77777777" w:rsidR="008C03F3" w:rsidRPr="00A14CAD" w:rsidRDefault="00090304" w:rsidP="00090304">
      <w:pPr>
        <w:pStyle w:val="NoSpacing"/>
        <w:rPr>
          <w:rFonts w:asciiTheme="majorHAnsi" w:hAnsiTheme="majorHAnsi"/>
        </w:rPr>
      </w:pPr>
      <w:r w:rsidRPr="00090304">
        <w:rPr>
          <w:rFonts w:asciiTheme="majorHAnsi" w:hAnsiTheme="majorHAnsi"/>
          <w:b/>
          <w:i/>
        </w:rPr>
        <w:t xml:space="preserve">Resolution 06-09: </w:t>
      </w:r>
      <w:r w:rsidR="00BA1D04" w:rsidRPr="00A14CAD">
        <w:rPr>
          <w:rFonts w:asciiTheme="majorHAnsi" w:hAnsiTheme="majorHAnsi"/>
        </w:rPr>
        <w:t xml:space="preserve">Esther Penunia </w:t>
      </w:r>
      <w:r w:rsidR="000514F5" w:rsidRPr="00A14CAD">
        <w:rPr>
          <w:rFonts w:asciiTheme="majorHAnsi" w:hAnsiTheme="majorHAnsi"/>
        </w:rPr>
        <w:t>is re-ap</w:t>
      </w:r>
      <w:r w:rsidRPr="00A14CAD">
        <w:rPr>
          <w:rFonts w:asciiTheme="majorHAnsi" w:hAnsiTheme="majorHAnsi"/>
        </w:rPr>
        <w:t xml:space="preserve">pointed as </w:t>
      </w:r>
      <w:r w:rsidR="00BA1D04" w:rsidRPr="00A14CAD">
        <w:rPr>
          <w:rFonts w:asciiTheme="majorHAnsi" w:hAnsiTheme="majorHAnsi"/>
        </w:rPr>
        <w:t>Secretary General.</w:t>
      </w:r>
    </w:p>
    <w:p w14:paraId="58D67D5D" w14:textId="77777777" w:rsidR="00BA1D04" w:rsidRPr="00090304" w:rsidRDefault="00BA1D04" w:rsidP="008C03F3">
      <w:pPr>
        <w:rPr>
          <w:rFonts w:asciiTheme="majorHAnsi" w:hAnsiTheme="majorHAnsi"/>
          <w:b/>
          <w:sz w:val="22"/>
          <w:szCs w:val="22"/>
        </w:rPr>
      </w:pPr>
    </w:p>
    <w:p w14:paraId="37944C2D" w14:textId="77777777" w:rsidR="008C03F3" w:rsidRPr="00A40C29" w:rsidRDefault="00BA1D04" w:rsidP="008C03F3">
      <w:pPr>
        <w:rPr>
          <w:rFonts w:asciiTheme="majorHAnsi" w:hAnsiTheme="majorHAnsi"/>
          <w:b/>
          <w:sz w:val="22"/>
          <w:szCs w:val="22"/>
          <w:u w:val="single"/>
        </w:rPr>
      </w:pPr>
      <w:r w:rsidRPr="00A40C29">
        <w:rPr>
          <w:rFonts w:asciiTheme="majorHAnsi" w:hAnsiTheme="majorHAnsi"/>
          <w:b/>
          <w:sz w:val="22"/>
          <w:szCs w:val="22"/>
          <w:u w:val="single"/>
        </w:rPr>
        <w:t>14. Dialogue with Partners</w:t>
      </w:r>
    </w:p>
    <w:p w14:paraId="4F3B29B2" w14:textId="77777777" w:rsidR="00BA1D04" w:rsidRPr="00090304" w:rsidRDefault="00BA1D04" w:rsidP="008C03F3">
      <w:pPr>
        <w:rPr>
          <w:rFonts w:asciiTheme="majorHAnsi" w:hAnsiTheme="majorHAnsi"/>
          <w:sz w:val="22"/>
          <w:szCs w:val="22"/>
        </w:rPr>
      </w:pPr>
    </w:p>
    <w:p w14:paraId="2BBB7937" w14:textId="27BD2C76" w:rsidR="008C03F3" w:rsidRPr="00090304" w:rsidRDefault="008C03F3" w:rsidP="008C03F3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 xml:space="preserve">Partners </w:t>
      </w:r>
      <w:r w:rsidR="00BA1D04" w:rsidRPr="00090304">
        <w:rPr>
          <w:rFonts w:asciiTheme="majorHAnsi" w:hAnsiTheme="majorHAnsi"/>
          <w:sz w:val="22"/>
          <w:szCs w:val="22"/>
        </w:rPr>
        <w:t xml:space="preserve">who were present in the GA gave their solidarity messages. The new </w:t>
      </w:r>
      <w:r w:rsidRPr="00090304">
        <w:rPr>
          <w:rFonts w:asciiTheme="majorHAnsi" w:hAnsiTheme="majorHAnsi"/>
          <w:sz w:val="22"/>
          <w:szCs w:val="22"/>
        </w:rPr>
        <w:t>AFA Chair thanked everyone</w:t>
      </w:r>
      <w:r w:rsidR="00BA1D04" w:rsidRPr="00090304">
        <w:rPr>
          <w:rFonts w:asciiTheme="majorHAnsi" w:hAnsiTheme="majorHAnsi"/>
          <w:sz w:val="22"/>
          <w:szCs w:val="22"/>
        </w:rPr>
        <w:t xml:space="preserve"> a</w:t>
      </w:r>
      <w:r w:rsidR="00A14CAD">
        <w:rPr>
          <w:rFonts w:asciiTheme="majorHAnsi" w:hAnsiTheme="majorHAnsi"/>
          <w:sz w:val="22"/>
          <w:szCs w:val="22"/>
        </w:rPr>
        <w:t>n</w:t>
      </w:r>
      <w:r w:rsidR="00BA1D04" w:rsidRPr="00090304">
        <w:rPr>
          <w:rFonts w:asciiTheme="majorHAnsi" w:hAnsiTheme="majorHAnsi"/>
          <w:sz w:val="22"/>
          <w:szCs w:val="22"/>
        </w:rPr>
        <w:t xml:space="preserve">d announced the new </w:t>
      </w:r>
      <w:r w:rsidRPr="00090304">
        <w:rPr>
          <w:rFonts w:asciiTheme="majorHAnsi" w:hAnsiTheme="majorHAnsi"/>
          <w:sz w:val="22"/>
          <w:szCs w:val="22"/>
        </w:rPr>
        <w:t>members and new Execom officers</w:t>
      </w:r>
      <w:r w:rsidR="00BA1D04" w:rsidRPr="00090304">
        <w:rPr>
          <w:rFonts w:asciiTheme="majorHAnsi" w:hAnsiTheme="majorHAnsi"/>
          <w:sz w:val="22"/>
          <w:szCs w:val="22"/>
        </w:rPr>
        <w:t xml:space="preserve">. Then the </w:t>
      </w:r>
      <w:r w:rsidRPr="00090304">
        <w:rPr>
          <w:rFonts w:asciiTheme="majorHAnsi" w:hAnsiTheme="majorHAnsi"/>
          <w:sz w:val="22"/>
          <w:szCs w:val="22"/>
        </w:rPr>
        <w:t xml:space="preserve">AFA Sec Gen gave </w:t>
      </w:r>
      <w:r w:rsidR="00BA1D04" w:rsidRPr="00090304">
        <w:rPr>
          <w:rFonts w:asciiTheme="majorHAnsi" w:hAnsiTheme="majorHAnsi"/>
          <w:sz w:val="22"/>
          <w:szCs w:val="22"/>
        </w:rPr>
        <w:t xml:space="preserve">an </w:t>
      </w:r>
      <w:r w:rsidRPr="00090304">
        <w:rPr>
          <w:rFonts w:asciiTheme="majorHAnsi" w:hAnsiTheme="majorHAnsi"/>
          <w:sz w:val="22"/>
          <w:szCs w:val="22"/>
        </w:rPr>
        <w:t>acknowledgement message</w:t>
      </w:r>
      <w:r w:rsidR="00BA1D04" w:rsidRPr="00090304">
        <w:rPr>
          <w:rFonts w:asciiTheme="majorHAnsi" w:hAnsiTheme="majorHAnsi"/>
          <w:sz w:val="22"/>
          <w:szCs w:val="22"/>
        </w:rPr>
        <w:t>.</w:t>
      </w:r>
    </w:p>
    <w:p w14:paraId="52260DDE" w14:textId="77777777" w:rsidR="008C03F3" w:rsidRPr="00090304" w:rsidRDefault="008C03F3" w:rsidP="008C03F3">
      <w:pPr>
        <w:rPr>
          <w:rFonts w:asciiTheme="majorHAnsi" w:hAnsiTheme="majorHAnsi"/>
          <w:sz w:val="22"/>
          <w:szCs w:val="22"/>
        </w:rPr>
      </w:pPr>
    </w:p>
    <w:p w14:paraId="18EEE427" w14:textId="77777777" w:rsidR="008C03F3" w:rsidRPr="00090304" w:rsidRDefault="00BA1D04" w:rsidP="008C03F3">
      <w:pPr>
        <w:rPr>
          <w:rFonts w:asciiTheme="majorHAnsi" w:hAnsiTheme="majorHAnsi"/>
          <w:b/>
          <w:sz w:val="22"/>
          <w:szCs w:val="22"/>
          <w:u w:val="single"/>
        </w:rPr>
      </w:pPr>
      <w:r w:rsidRPr="00090304">
        <w:rPr>
          <w:rFonts w:asciiTheme="majorHAnsi" w:hAnsiTheme="majorHAnsi"/>
          <w:b/>
          <w:sz w:val="22"/>
          <w:szCs w:val="22"/>
          <w:u w:val="single"/>
        </w:rPr>
        <w:t>15. Oath Taking of New Execom Officers and Members</w:t>
      </w:r>
    </w:p>
    <w:p w14:paraId="1FB3723A" w14:textId="77777777" w:rsidR="00BA1D04" w:rsidRPr="00090304" w:rsidRDefault="00BA1D04" w:rsidP="008C03F3">
      <w:pPr>
        <w:rPr>
          <w:rFonts w:asciiTheme="majorHAnsi" w:hAnsiTheme="majorHAnsi"/>
          <w:sz w:val="22"/>
          <w:szCs w:val="22"/>
        </w:rPr>
      </w:pPr>
    </w:p>
    <w:p w14:paraId="4231EE8A" w14:textId="77777777" w:rsidR="00BA1D04" w:rsidRPr="00090304" w:rsidRDefault="00BA1D04" w:rsidP="008C03F3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>The new Execom officers and members took their formal oath:</w:t>
      </w:r>
    </w:p>
    <w:p w14:paraId="10990B50" w14:textId="77777777" w:rsidR="00BA1D04" w:rsidRPr="00090304" w:rsidRDefault="00BA1D04" w:rsidP="008C03F3">
      <w:pPr>
        <w:rPr>
          <w:rFonts w:asciiTheme="majorHAnsi" w:hAnsiTheme="majorHAnsi"/>
          <w:b/>
          <w:sz w:val="22"/>
          <w:szCs w:val="22"/>
        </w:rPr>
      </w:pPr>
    </w:p>
    <w:p w14:paraId="5A53B41C" w14:textId="77777777" w:rsidR="00BA1D04" w:rsidRPr="00090304" w:rsidRDefault="00BA1D04" w:rsidP="008C03F3">
      <w:pPr>
        <w:rPr>
          <w:rFonts w:asciiTheme="majorHAnsi" w:hAnsiTheme="majorHAnsi"/>
          <w:b/>
          <w:sz w:val="22"/>
          <w:szCs w:val="22"/>
          <w:u w:val="single"/>
        </w:rPr>
      </w:pPr>
      <w:r w:rsidRPr="00090304">
        <w:rPr>
          <w:rFonts w:asciiTheme="majorHAnsi" w:hAnsiTheme="majorHAnsi"/>
          <w:b/>
          <w:sz w:val="22"/>
          <w:szCs w:val="22"/>
          <w:u w:val="single"/>
        </w:rPr>
        <w:t>16. Closing Ceremonies</w:t>
      </w:r>
    </w:p>
    <w:p w14:paraId="58316AEA" w14:textId="77777777" w:rsidR="00BA1D04" w:rsidRPr="00090304" w:rsidRDefault="00BA1D04" w:rsidP="008C03F3">
      <w:pPr>
        <w:rPr>
          <w:rFonts w:asciiTheme="majorHAnsi" w:hAnsiTheme="majorHAnsi"/>
          <w:sz w:val="22"/>
          <w:szCs w:val="22"/>
        </w:rPr>
      </w:pPr>
    </w:p>
    <w:p w14:paraId="7ADF7D8D" w14:textId="77777777" w:rsidR="00BA1D04" w:rsidRPr="00090304" w:rsidRDefault="00BA1D04" w:rsidP="008C03F3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 xml:space="preserve">Plaques of appreciation were awarded to the following: </w:t>
      </w:r>
    </w:p>
    <w:p w14:paraId="6AE095A9" w14:textId="77777777" w:rsidR="00BA1D04" w:rsidRPr="00090304" w:rsidRDefault="00BA1D04" w:rsidP="00BA1D04">
      <w:pPr>
        <w:rPr>
          <w:rFonts w:asciiTheme="majorHAnsi" w:hAnsiTheme="majorHAnsi"/>
          <w:sz w:val="22"/>
          <w:szCs w:val="22"/>
        </w:rPr>
      </w:pPr>
    </w:p>
    <w:p w14:paraId="44DA75F2" w14:textId="77777777" w:rsidR="008C03F3" w:rsidRPr="00090304" w:rsidRDefault="008C03F3" w:rsidP="00BA1D04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>Outgoing Treasurer – Vicente Fabe</w:t>
      </w:r>
    </w:p>
    <w:p w14:paraId="0BEBA101" w14:textId="77777777" w:rsidR="008C03F3" w:rsidRPr="00090304" w:rsidRDefault="008C03F3" w:rsidP="00BA1D04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>Outgoing Chairperson – Uon Sophal</w:t>
      </w:r>
    </w:p>
    <w:p w14:paraId="698C5FE7" w14:textId="77777777" w:rsidR="008C03F3" w:rsidRPr="00090304" w:rsidRDefault="008C03F3" w:rsidP="008C03F3">
      <w:pPr>
        <w:rPr>
          <w:rFonts w:asciiTheme="majorHAnsi" w:hAnsiTheme="majorHAnsi"/>
          <w:sz w:val="22"/>
          <w:szCs w:val="22"/>
        </w:rPr>
      </w:pPr>
    </w:p>
    <w:p w14:paraId="49481821" w14:textId="77777777" w:rsidR="008C03F3" w:rsidRPr="00090304" w:rsidRDefault="00BA1D04" w:rsidP="008C03F3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>Tokens of appreciation were also awarded to partners.</w:t>
      </w:r>
    </w:p>
    <w:p w14:paraId="6DD28373" w14:textId="77777777" w:rsidR="008C03F3" w:rsidRPr="00090304" w:rsidRDefault="008C03F3" w:rsidP="008C03F3">
      <w:pPr>
        <w:rPr>
          <w:rFonts w:asciiTheme="majorHAnsi" w:hAnsiTheme="majorHAnsi"/>
          <w:sz w:val="22"/>
          <w:szCs w:val="22"/>
        </w:rPr>
      </w:pPr>
    </w:p>
    <w:p w14:paraId="4009CE56" w14:textId="2E8FA422" w:rsidR="008C03F3" w:rsidRPr="00090304" w:rsidRDefault="00A14CAD" w:rsidP="008C03F3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KAFF gave gifts</w:t>
      </w:r>
      <w:r w:rsidR="00BA1D04" w:rsidRPr="00090304">
        <w:rPr>
          <w:rFonts w:asciiTheme="majorHAnsi" w:hAnsiTheme="majorHAnsi"/>
          <w:sz w:val="22"/>
          <w:szCs w:val="22"/>
        </w:rPr>
        <w:t xml:space="preserve"> to each AFA member.</w:t>
      </w:r>
    </w:p>
    <w:p w14:paraId="533D80F3" w14:textId="77777777" w:rsidR="008C03F3" w:rsidRPr="00090304" w:rsidRDefault="008C03F3" w:rsidP="008C03F3">
      <w:pPr>
        <w:rPr>
          <w:rFonts w:asciiTheme="majorHAnsi" w:hAnsiTheme="majorHAnsi"/>
          <w:sz w:val="22"/>
          <w:szCs w:val="22"/>
        </w:rPr>
      </w:pPr>
    </w:p>
    <w:p w14:paraId="7988BD98" w14:textId="77777777" w:rsidR="008C03F3" w:rsidRPr="00090304" w:rsidRDefault="00BA1D04" w:rsidP="008C03F3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>Mudzakir of API gave a short closing speech and wished everyone a safe flight. He asked each one to say a short silent prayer in their own languages.</w:t>
      </w:r>
    </w:p>
    <w:p w14:paraId="0DDE6FD3" w14:textId="77777777" w:rsidR="00BA1D04" w:rsidRPr="00090304" w:rsidRDefault="00BA1D04" w:rsidP="00BA1D04">
      <w:pPr>
        <w:tabs>
          <w:tab w:val="left" w:pos="3472"/>
        </w:tabs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ab/>
      </w:r>
    </w:p>
    <w:p w14:paraId="2974B204" w14:textId="77777777" w:rsidR="00BA1D04" w:rsidRPr="00090304" w:rsidRDefault="00BA1D04" w:rsidP="008C03F3">
      <w:pPr>
        <w:rPr>
          <w:rFonts w:asciiTheme="majorHAnsi" w:hAnsiTheme="majorHAnsi"/>
          <w:b/>
          <w:sz w:val="22"/>
          <w:szCs w:val="22"/>
          <w:u w:val="single"/>
        </w:rPr>
      </w:pPr>
      <w:r w:rsidRPr="00090304">
        <w:rPr>
          <w:rFonts w:asciiTheme="majorHAnsi" w:hAnsiTheme="majorHAnsi"/>
          <w:b/>
          <w:sz w:val="22"/>
          <w:szCs w:val="22"/>
          <w:u w:val="single"/>
        </w:rPr>
        <w:t>17. Adjournment</w:t>
      </w:r>
    </w:p>
    <w:p w14:paraId="7CDE1E6A" w14:textId="77777777" w:rsidR="00BA1D04" w:rsidRPr="00090304" w:rsidRDefault="00BA1D04" w:rsidP="008C03F3">
      <w:pPr>
        <w:rPr>
          <w:rFonts w:asciiTheme="majorHAnsi" w:hAnsiTheme="majorHAnsi"/>
          <w:b/>
          <w:sz w:val="22"/>
          <w:szCs w:val="22"/>
        </w:rPr>
      </w:pPr>
    </w:p>
    <w:p w14:paraId="7041B5FA" w14:textId="77777777" w:rsidR="008C03F3" w:rsidRPr="00090304" w:rsidRDefault="00BA1D04" w:rsidP="008C03F3">
      <w:pPr>
        <w:rPr>
          <w:rFonts w:asciiTheme="majorHAnsi" w:hAnsiTheme="majorHAnsi"/>
          <w:sz w:val="22"/>
          <w:szCs w:val="22"/>
        </w:rPr>
      </w:pPr>
      <w:r w:rsidRPr="00090304">
        <w:rPr>
          <w:rFonts w:asciiTheme="majorHAnsi" w:hAnsiTheme="majorHAnsi"/>
          <w:sz w:val="22"/>
          <w:szCs w:val="22"/>
        </w:rPr>
        <w:t>Having no more matters to discuss, the GA was adjourned at 7:30 PM.</w:t>
      </w:r>
    </w:p>
    <w:p w14:paraId="23EF2033" w14:textId="77777777" w:rsidR="00BA1D04" w:rsidRDefault="00BA1D04" w:rsidP="008C03F3">
      <w:pPr>
        <w:rPr>
          <w:rFonts w:asciiTheme="majorHAnsi" w:hAnsiTheme="majorHAnsi"/>
          <w:b/>
          <w:sz w:val="22"/>
          <w:szCs w:val="22"/>
        </w:rPr>
      </w:pPr>
    </w:p>
    <w:p w14:paraId="27B2F90E" w14:textId="77777777" w:rsidR="00086C92" w:rsidRDefault="00086C92" w:rsidP="008C03F3">
      <w:pPr>
        <w:rPr>
          <w:rFonts w:asciiTheme="majorHAnsi" w:hAnsiTheme="majorHAnsi"/>
          <w:b/>
          <w:sz w:val="22"/>
          <w:szCs w:val="22"/>
        </w:rPr>
      </w:pPr>
    </w:p>
    <w:p w14:paraId="18094E3A" w14:textId="77777777" w:rsidR="00086C92" w:rsidRPr="00086C92" w:rsidRDefault="00086C92" w:rsidP="00086C92">
      <w:pPr>
        <w:rPr>
          <w:rFonts w:asciiTheme="majorHAnsi" w:hAnsiTheme="majorHAnsi"/>
          <w:sz w:val="22"/>
          <w:szCs w:val="22"/>
        </w:rPr>
      </w:pPr>
      <w:r w:rsidRPr="00086C92">
        <w:rPr>
          <w:rFonts w:asciiTheme="majorHAnsi" w:hAnsiTheme="majorHAnsi"/>
          <w:sz w:val="22"/>
          <w:szCs w:val="22"/>
        </w:rPr>
        <w:t>Prepared by:</w:t>
      </w:r>
    </w:p>
    <w:p w14:paraId="380ACD21" w14:textId="77777777" w:rsidR="00086C92" w:rsidRPr="00086C92" w:rsidRDefault="00086C92" w:rsidP="00086C92">
      <w:pPr>
        <w:rPr>
          <w:rFonts w:asciiTheme="majorHAnsi" w:hAnsiTheme="majorHAnsi"/>
          <w:sz w:val="22"/>
          <w:szCs w:val="22"/>
        </w:rPr>
      </w:pPr>
    </w:p>
    <w:p w14:paraId="116C3E76" w14:textId="77777777" w:rsidR="00086C92" w:rsidRPr="00086C92" w:rsidRDefault="00086C92" w:rsidP="00086C92">
      <w:pPr>
        <w:rPr>
          <w:rFonts w:asciiTheme="majorHAnsi" w:hAnsiTheme="majorHAnsi"/>
          <w:sz w:val="22"/>
          <w:szCs w:val="22"/>
        </w:rPr>
      </w:pPr>
      <w:r w:rsidRPr="00086C92">
        <w:rPr>
          <w:rFonts w:asciiTheme="majorHAnsi" w:hAnsiTheme="majorHAnsi"/>
          <w:sz w:val="22"/>
          <w:szCs w:val="22"/>
        </w:rPr>
        <w:t>Jun Virola</w:t>
      </w:r>
    </w:p>
    <w:p w14:paraId="00A4F5AF" w14:textId="77777777" w:rsidR="00086C92" w:rsidRPr="00086C92" w:rsidRDefault="00086C92" w:rsidP="00086C92">
      <w:pPr>
        <w:rPr>
          <w:rFonts w:asciiTheme="majorHAnsi" w:hAnsiTheme="majorHAnsi"/>
          <w:sz w:val="22"/>
          <w:szCs w:val="22"/>
        </w:rPr>
      </w:pPr>
      <w:r w:rsidRPr="00086C92">
        <w:rPr>
          <w:rFonts w:asciiTheme="majorHAnsi" w:hAnsiTheme="majorHAnsi"/>
          <w:sz w:val="22"/>
          <w:szCs w:val="22"/>
        </w:rPr>
        <w:t>KM Officer</w:t>
      </w:r>
    </w:p>
    <w:p w14:paraId="5371F29F" w14:textId="77777777" w:rsidR="00086C92" w:rsidRPr="00086C92" w:rsidRDefault="00086C92" w:rsidP="00086C92">
      <w:pPr>
        <w:rPr>
          <w:rFonts w:asciiTheme="majorHAnsi" w:hAnsiTheme="majorHAnsi"/>
          <w:sz w:val="22"/>
          <w:szCs w:val="22"/>
        </w:rPr>
      </w:pPr>
    </w:p>
    <w:p w14:paraId="55759281" w14:textId="77777777" w:rsidR="00086C92" w:rsidRPr="00086C92" w:rsidRDefault="00086C92" w:rsidP="00086C92">
      <w:pPr>
        <w:rPr>
          <w:rFonts w:asciiTheme="majorHAnsi" w:hAnsiTheme="majorHAnsi"/>
          <w:sz w:val="22"/>
          <w:szCs w:val="22"/>
        </w:rPr>
      </w:pPr>
      <w:r w:rsidRPr="00086C92">
        <w:rPr>
          <w:rFonts w:asciiTheme="majorHAnsi" w:hAnsiTheme="majorHAnsi"/>
          <w:sz w:val="22"/>
          <w:szCs w:val="22"/>
        </w:rPr>
        <w:t>Checked by:</w:t>
      </w:r>
    </w:p>
    <w:p w14:paraId="1A8254E1" w14:textId="77777777" w:rsidR="00086C92" w:rsidRPr="00086C92" w:rsidRDefault="00086C92" w:rsidP="00086C92">
      <w:pPr>
        <w:rPr>
          <w:rFonts w:asciiTheme="majorHAnsi" w:hAnsiTheme="majorHAnsi"/>
          <w:sz w:val="22"/>
          <w:szCs w:val="22"/>
        </w:rPr>
      </w:pPr>
    </w:p>
    <w:p w14:paraId="14FEF270" w14:textId="77777777" w:rsidR="00086C92" w:rsidRPr="00086C92" w:rsidRDefault="00086C92" w:rsidP="00086C92">
      <w:pPr>
        <w:rPr>
          <w:rFonts w:asciiTheme="majorHAnsi" w:hAnsiTheme="majorHAnsi"/>
          <w:sz w:val="22"/>
          <w:szCs w:val="22"/>
        </w:rPr>
      </w:pPr>
      <w:r w:rsidRPr="00086C92">
        <w:rPr>
          <w:rFonts w:asciiTheme="majorHAnsi" w:hAnsiTheme="majorHAnsi"/>
          <w:sz w:val="22"/>
          <w:szCs w:val="22"/>
        </w:rPr>
        <w:t>Esther Penunia</w:t>
      </w:r>
    </w:p>
    <w:p w14:paraId="13A77D18" w14:textId="77777777" w:rsidR="00086C92" w:rsidRPr="00086C92" w:rsidRDefault="00086C92" w:rsidP="00086C92">
      <w:pPr>
        <w:rPr>
          <w:rFonts w:asciiTheme="majorHAnsi" w:hAnsiTheme="majorHAnsi"/>
          <w:sz w:val="22"/>
          <w:szCs w:val="22"/>
        </w:rPr>
      </w:pPr>
      <w:r w:rsidRPr="00086C92">
        <w:rPr>
          <w:rFonts w:asciiTheme="majorHAnsi" w:hAnsiTheme="majorHAnsi"/>
          <w:sz w:val="22"/>
          <w:szCs w:val="22"/>
        </w:rPr>
        <w:t>Secretary General</w:t>
      </w:r>
    </w:p>
    <w:p w14:paraId="1B76C35C" w14:textId="77777777" w:rsidR="00086C92" w:rsidRPr="00086C92" w:rsidRDefault="00086C92" w:rsidP="00086C92">
      <w:pPr>
        <w:rPr>
          <w:rFonts w:asciiTheme="majorHAnsi" w:hAnsiTheme="majorHAnsi"/>
          <w:sz w:val="22"/>
          <w:szCs w:val="22"/>
        </w:rPr>
      </w:pPr>
    </w:p>
    <w:p w14:paraId="36315865" w14:textId="77777777" w:rsidR="00086C92" w:rsidRPr="00086C92" w:rsidRDefault="00086C92" w:rsidP="00086C92">
      <w:pPr>
        <w:rPr>
          <w:rFonts w:asciiTheme="majorHAnsi" w:hAnsiTheme="majorHAnsi"/>
          <w:sz w:val="22"/>
          <w:szCs w:val="22"/>
        </w:rPr>
      </w:pPr>
      <w:r w:rsidRPr="00086C92">
        <w:rPr>
          <w:rFonts w:asciiTheme="majorHAnsi" w:hAnsiTheme="majorHAnsi"/>
          <w:sz w:val="22"/>
          <w:szCs w:val="22"/>
        </w:rPr>
        <w:t>Approved by:</w:t>
      </w:r>
    </w:p>
    <w:p w14:paraId="1E18E878" w14:textId="77777777" w:rsidR="00086C92" w:rsidRPr="00086C92" w:rsidRDefault="00086C92" w:rsidP="00086C92">
      <w:pPr>
        <w:rPr>
          <w:rFonts w:asciiTheme="majorHAnsi" w:hAnsiTheme="majorHAnsi"/>
          <w:sz w:val="22"/>
          <w:szCs w:val="22"/>
        </w:rPr>
      </w:pPr>
    </w:p>
    <w:p w14:paraId="3C9B0BE6" w14:textId="77777777" w:rsidR="00086C92" w:rsidRPr="00086C92" w:rsidRDefault="00086C92" w:rsidP="00086C92">
      <w:pPr>
        <w:rPr>
          <w:rFonts w:asciiTheme="majorHAnsi" w:hAnsiTheme="majorHAnsi"/>
          <w:sz w:val="22"/>
          <w:szCs w:val="22"/>
        </w:rPr>
      </w:pPr>
      <w:r w:rsidRPr="00086C92">
        <w:rPr>
          <w:rFonts w:asciiTheme="majorHAnsi" w:hAnsiTheme="majorHAnsi"/>
          <w:sz w:val="22"/>
          <w:szCs w:val="22"/>
        </w:rPr>
        <w:t>Shimpei Murakami</w:t>
      </w:r>
    </w:p>
    <w:p w14:paraId="23245B43" w14:textId="77777777" w:rsidR="00086C92" w:rsidRPr="00086C92" w:rsidRDefault="00086C92" w:rsidP="00086C92">
      <w:pPr>
        <w:rPr>
          <w:rFonts w:asciiTheme="majorHAnsi" w:hAnsiTheme="majorHAnsi"/>
          <w:sz w:val="22"/>
          <w:szCs w:val="22"/>
        </w:rPr>
      </w:pPr>
      <w:r w:rsidRPr="00086C92">
        <w:rPr>
          <w:rFonts w:asciiTheme="majorHAnsi" w:hAnsiTheme="majorHAnsi"/>
          <w:sz w:val="22"/>
          <w:szCs w:val="22"/>
        </w:rPr>
        <w:t>Chairperson</w:t>
      </w:r>
    </w:p>
    <w:p w14:paraId="44CDD19C" w14:textId="77777777" w:rsidR="00086C92" w:rsidRPr="00086C92" w:rsidRDefault="00086C92" w:rsidP="008C03F3">
      <w:pPr>
        <w:rPr>
          <w:rFonts w:asciiTheme="majorHAnsi" w:hAnsiTheme="majorHAnsi"/>
          <w:sz w:val="22"/>
          <w:szCs w:val="22"/>
        </w:rPr>
      </w:pPr>
    </w:p>
    <w:sectPr w:rsidR="00086C92" w:rsidRPr="00086C92" w:rsidSect="00C8161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2AA3C" w14:textId="77777777" w:rsidR="00CD1177" w:rsidRDefault="00CD1177" w:rsidP="00F65C09">
      <w:r>
        <w:separator/>
      </w:r>
    </w:p>
  </w:endnote>
  <w:endnote w:type="continuationSeparator" w:id="0">
    <w:p w14:paraId="491224B3" w14:textId="77777777" w:rsidR="00CD1177" w:rsidRDefault="00CD1177" w:rsidP="00F6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G Omeg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tarSymbol">
    <w:altName w:val="Arial Unicode MS"/>
    <w:charset w:val="02"/>
    <w:family w:val="auto"/>
    <w:pitch w:val="default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Lucidasans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CA619" w14:textId="77777777" w:rsidR="00D2355F" w:rsidRDefault="00D2355F" w:rsidP="00955916">
    <w:pPr>
      <w:pStyle w:val="Footer"/>
      <w:pBdr>
        <w:top w:val="thinThickSmallGap" w:sz="24" w:space="1" w:color="622423"/>
      </w:pBdr>
      <w:tabs>
        <w:tab w:val="clear" w:pos="46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Draft Minutes of the 6</w:t>
    </w:r>
    <w:r w:rsidRPr="0040455F">
      <w:rPr>
        <w:rFonts w:ascii="Verdana" w:hAnsi="Verdana"/>
        <w:sz w:val="16"/>
        <w:szCs w:val="16"/>
        <w:vertAlign w:val="superscript"/>
      </w:rPr>
      <w:t>th</w:t>
    </w:r>
    <w:r>
      <w:rPr>
        <w:rFonts w:ascii="Verdana" w:hAnsi="Verdana"/>
        <w:sz w:val="16"/>
        <w:szCs w:val="16"/>
      </w:rPr>
      <w:t xml:space="preserve"> AFA GA</w:t>
    </w:r>
  </w:p>
  <w:p w14:paraId="5FECC115" w14:textId="77777777" w:rsidR="00D2355F" w:rsidRDefault="00D2355F" w:rsidP="00955916">
    <w:pPr>
      <w:pStyle w:val="Footer"/>
      <w:pBdr>
        <w:top w:val="thinThickSmallGap" w:sz="24" w:space="1" w:color="622423"/>
      </w:pBdr>
      <w:tabs>
        <w:tab w:val="clear" w:pos="46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Bali, Indonesia</w:t>
    </w:r>
  </w:p>
  <w:p w14:paraId="18B81EB8" w14:textId="77777777" w:rsidR="00D2355F" w:rsidRPr="00955916" w:rsidRDefault="00D2355F" w:rsidP="00955916">
    <w:pPr>
      <w:pStyle w:val="Footer"/>
      <w:pBdr>
        <w:top w:val="thinThickSmallGap" w:sz="24" w:space="1" w:color="622423"/>
      </w:pBdr>
      <w:tabs>
        <w:tab w:val="clear" w:pos="46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May 9, 2014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9CA1B" w14:textId="77777777" w:rsidR="00D2355F" w:rsidRDefault="00D2355F" w:rsidP="006941BB">
    <w:pPr>
      <w:pStyle w:val="Footer"/>
      <w:pBdr>
        <w:top w:val="thinThickSmallGap" w:sz="24" w:space="1" w:color="622423"/>
      </w:pBdr>
      <w:tabs>
        <w:tab w:val="clear" w:pos="46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Draft Minutes of the 6</w:t>
    </w:r>
    <w:r w:rsidRPr="0040455F">
      <w:rPr>
        <w:rFonts w:ascii="Verdana" w:hAnsi="Verdana"/>
        <w:sz w:val="16"/>
        <w:szCs w:val="16"/>
        <w:vertAlign w:val="superscript"/>
      </w:rPr>
      <w:t>th</w:t>
    </w:r>
    <w:r>
      <w:rPr>
        <w:rFonts w:ascii="Verdana" w:hAnsi="Verdana"/>
        <w:sz w:val="16"/>
        <w:szCs w:val="16"/>
      </w:rPr>
      <w:t xml:space="preserve"> AFA GA</w:t>
    </w:r>
  </w:p>
  <w:p w14:paraId="466B30CB" w14:textId="77777777" w:rsidR="00D2355F" w:rsidRDefault="00D2355F" w:rsidP="00955916">
    <w:pPr>
      <w:pStyle w:val="Footer"/>
      <w:pBdr>
        <w:top w:val="thinThickSmallGap" w:sz="24" w:space="1" w:color="622423"/>
      </w:pBdr>
      <w:tabs>
        <w:tab w:val="clear" w:pos="46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Bali, Indonesia</w:t>
    </w:r>
  </w:p>
  <w:p w14:paraId="193BC46C" w14:textId="4621493C" w:rsidR="00D2355F" w:rsidRPr="00FA682E" w:rsidRDefault="00D2355F" w:rsidP="00955916">
    <w:pPr>
      <w:pStyle w:val="Footer"/>
      <w:pBdr>
        <w:top w:val="thinThickSmallGap" w:sz="24" w:space="1" w:color="622423"/>
      </w:pBdr>
      <w:tabs>
        <w:tab w:val="clear" w:pos="46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May 9, 2014</w:t>
    </w:r>
    <w:r>
      <w:rPr>
        <w:rFonts w:ascii="Verdana" w:hAnsi="Verdana"/>
        <w:sz w:val="16"/>
        <w:szCs w:val="16"/>
      </w:rPr>
      <w:tab/>
    </w:r>
    <w:r w:rsidRPr="0032778E">
      <w:rPr>
        <w:rFonts w:ascii="Verdana" w:hAnsi="Verdana"/>
        <w:sz w:val="16"/>
        <w:szCs w:val="16"/>
      </w:rPr>
      <w:t xml:space="preserve">Page </w:t>
    </w:r>
    <w:r w:rsidRPr="0032778E">
      <w:rPr>
        <w:rFonts w:ascii="Verdana" w:hAnsi="Verdana"/>
        <w:sz w:val="16"/>
        <w:szCs w:val="16"/>
      </w:rPr>
      <w:fldChar w:fldCharType="begin"/>
    </w:r>
    <w:r w:rsidRPr="0032778E">
      <w:rPr>
        <w:rFonts w:ascii="Verdana" w:hAnsi="Verdana"/>
        <w:sz w:val="16"/>
        <w:szCs w:val="16"/>
      </w:rPr>
      <w:instrText xml:space="preserve"> PAGE   \* MERGEFORMAT </w:instrText>
    </w:r>
    <w:r w:rsidRPr="0032778E">
      <w:rPr>
        <w:rFonts w:ascii="Verdana" w:hAnsi="Verdana"/>
        <w:sz w:val="16"/>
        <w:szCs w:val="16"/>
      </w:rPr>
      <w:fldChar w:fldCharType="separate"/>
    </w:r>
    <w:r w:rsidR="00A40C29">
      <w:rPr>
        <w:rFonts w:ascii="Verdana" w:hAnsi="Verdana"/>
        <w:noProof/>
        <w:sz w:val="16"/>
        <w:szCs w:val="16"/>
      </w:rPr>
      <w:t>1</w:t>
    </w:r>
    <w:r w:rsidRPr="0032778E">
      <w:rPr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of 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C37C9" w14:textId="77777777" w:rsidR="00CD1177" w:rsidRDefault="00CD1177" w:rsidP="00F65C09">
      <w:r>
        <w:separator/>
      </w:r>
    </w:p>
  </w:footnote>
  <w:footnote w:type="continuationSeparator" w:id="0">
    <w:p w14:paraId="0379F392" w14:textId="77777777" w:rsidR="00CD1177" w:rsidRDefault="00CD1177" w:rsidP="00F65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BF49B" w14:textId="77777777" w:rsidR="00D2355F" w:rsidRDefault="00D2355F" w:rsidP="00C8161E">
    <w:pPr>
      <w:pStyle w:val="Header"/>
      <w:pBdr>
        <w:bottom w:val="thickThinSmallGap" w:sz="24" w:space="1" w:color="622423"/>
      </w:pBdr>
      <w:jc w:val="center"/>
      <w:rPr>
        <w:rFonts w:ascii="Verdana" w:hAnsi="Verdana"/>
        <w:i/>
        <w:sz w:val="16"/>
        <w:szCs w:val="16"/>
      </w:rPr>
    </w:pPr>
    <w:r>
      <w:rPr>
        <w:rFonts w:ascii="Verdana" w:hAnsi="Verdana"/>
        <w:i/>
        <w:noProof/>
        <w:sz w:val="16"/>
        <w:szCs w:val="16"/>
        <w:lang w:val="en-PH" w:eastAsia="en-PH"/>
      </w:rPr>
      <w:drawing>
        <wp:anchor distT="0" distB="0" distL="114300" distR="114300" simplePos="0" relativeHeight="251658240" behindDoc="1" locked="0" layoutInCell="1" allowOverlap="1" wp14:anchorId="39DCFFAE" wp14:editId="6E497B5E">
          <wp:simplePos x="0" y="0"/>
          <wp:positionH relativeFrom="margin">
            <wp:align>left</wp:align>
          </wp:positionH>
          <wp:positionV relativeFrom="paragraph">
            <wp:posOffset>-83820</wp:posOffset>
          </wp:positionV>
          <wp:extent cx="542925" cy="466725"/>
          <wp:effectExtent l="0" t="0" r="9525" b="9525"/>
          <wp:wrapNone/>
          <wp:docPr id="7" name="Picture 1" descr="C:\Documents and Settings\AFA\Local Settings\Temp\AFA Logo color 2009-10-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FA\Local Settings\Temp\AFA Logo color 2009-10-0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C3AC01" w14:textId="77777777" w:rsidR="00D2355F" w:rsidRDefault="00D2355F" w:rsidP="00C8161E">
    <w:pPr>
      <w:pStyle w:val="Header"/>
      <w:pBdr>
        <w:bottom w:val="thickThinSmallGap" w:sz="24" w:space="1" w:color="622423"/>
      </w:pBdr>
      <w:jc w:val="center"/>
      <w:rPr>
        <w:rFonts w:ascii="Verdana" w:hAnsi="Verdana"/>
        <w:i/>
        <w:sz w:val="16"/>
        <w:szCs w:val="16"/>
      </w:rPr>
    </w:pPr>
  </w:p>
  <w:p w14:paraId="10AAB06E" w14:textId="77777777" w:rsidR="00D2355F" w:rsidRDefault="00D2355F" w:rsidP="00C8161E">
    <w:pPr>
      <w:pStyle w:val="Header"/>
      <w:pBdr>
        <w:bottom w:val="thickThinSmallGap" w:sz="24" w:space="1" w:color="622423"/>
      </w:pBdr>
      <w:jc w:val="center"/>
      <w:rPr>
        <w:rFonts w:ascii="Verdana" w:hAnsi="Verdana"/>
        <w:i/>
        <w:sz w:val="16"/>
        <w:szCs w:val="16"/>
      </w:rPr>
    </w:pPr>
  </w:p>
  <w:p w14:paraId="7F3F2E6B" w14:textId="77777777" w:rsidR="00D2355F" w:rsidRPr="00C8161E" w:rsidRDefault="00D2355F">
    <w:pPr>
      <w:pStyle w:val="Header"/>
      <w:rPr>
        <w:lang w:val="en-P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7D0" w14:textId="77777777" w:rsidR="00D2355F" w:rsidRPr="002C2026" w:rsidRDefault="00D2355F" w:rsidP="00C8161E">
    <w:pPr>
      <w:pStyle w:val="Footer"/>
      <w:jc w:val="right"/>
      <w:rPr>
        <w:rFonts w:ascii="Verdana" w:hAnsi="Verdana"/>
        <w:b/>
        <w:bCs/>
        <w:i/>
        <w:color w:val="00B050"/>
        <w:sz w:val="16"/>
        <w:szCs w:val="16"/>
      </w:rPr>
    </w:pPr>
    <w:r>
      <w:rPr>
        <w:b/>
        <w:bCs/>
        <w:i/>
        <w:noProof/>
        <w:lang w:val="en-PH" w:eastAsia="en-PH"/>
      </w:rPr>
      <w:drawing>
        <wp:anchor distT="0" distB="0" distL="114300" distR="114300" simplePos="0" relativeHeight="251657216" behindDoc="1" locked="0" layoutInCell="1" allowOverlap="1" wp14:anchorId="140EB817" wp14:editId="13B91669">
          <wp:simplePos x="0" y="0"/>
          <wp:positionH relativeFrom="column">
            <wp:posOffset>-19050</wp:posOffset>
          </wp:positionH>
          <wp:positionV relativeFrom="paragraph">
            <wp:posOffset>-63500</wp:posOffset>
          </wp:positionV>
          <wp:extent cx="971550" cy="833755"/>
          <wp:effectExtent l="0" t="0" r="0" b="4445"/>
          <wp:wrapNone/>
          <wp:docPr id="6" name="Picture 1" descr="C:\Documents and Settings\AFA\Local Settings\Temp\AFA Logo color 2009-10-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FA\Local Settings\Temp\AFA Logo color 2009-10-0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2026">
      <w:rPr>
        <w:rFonts w:ascii="Verdana" w:hAnsi="Verdana"/>
        <w:b/>
        <w:bCs/>
        <w:i/>
        <w:color w:val="000000"/>
        <w:sz w:val="16"/>
        <w:szCs w:val="16"/>
      </w:rPr>
      <w:t xml:space="preserve">                           </w:t>
    </w:r>
    <w:r w:rsidRPr="002C2026">
      <w:rPr>
        <w:rFonts w:ascii="Verdana" w:hAnsi="Verdana"/>
        <w:b/>
        <w:bCs/>
        <w:i/>
        <w:color w:val="00B050"/>
        <w:sz w:val="16"/>
        <w:szCs w:val="16"/>
      </w:rPr>
      <w:t xml:space="preserve">Empowering small scale women </w:t>
    </w:r>
    <w:r>
      <w:rPr>
        <w:rFonts w:ascii="Verdana" w:hAnsi="Verdana"/>
        <w:b/>
        <w:bCs/>
        <w:i/>
        <w:color w:val="00B050"/>
        <w:sz w:val="16"/>
        <w:szCs w:val="16"/>
      </w:rPr>
      <w:t xml:space="preserve">and men </w:t>
    </w:r>
    <w:r w:rsidRPr="002C2026">
      <w:rPr>
        <w:rFonts w:ascii="Verdana" w:hAnsi="Verdana"/>
        <w:b/>
        <w:bCs/>
        <w:i/>
        <w:color w:val="00B050"/>
        <w:sz w:val="16"/>
        <w:szCs w:val="16"/>
      </w:rPr>
      <w:t>farmers in Asia</w:t>
    </w:r>
  </w:p>
  <w:p w14:paraId="21DCF007" w14:textId="77777777" w:rsidR="00D2355F" w:rsidRPr="002C2026" w:rsidRDefault="00D2355F" w:rsidP="00C8161E">
    <w:pPr>
      <w:pStyle w:val="Footer"/>
      <w:jc w:val="right"/>
      <w:rPr>
        <w:rFonts w:ascii="Verdana" w:hAnsi="Verdana"/>
        <w:i/>
        <w:color w:val="000000"/>
        <w:sz w:val="16"/>
        <w:szCs w:val="16"/>
      </w:rPr>
    </w:pPr>
    <w:r w:rsidRPr="002C2026">
      <w:rPr>
        <w:rFonts w:ascii="Verdana" w:hAnsi="Verdana"/>
        <w:i/>
        <w:color w:val="000000"/>
        <w:sz w:val="16"/>
        <w:szCs w:val="16"/>
      </w:rPr>
      <w:t xml:space="preserve">  Rm 206, Partnership Center, 59 C. Salvador Street</w:t>
    </w:r>
  </w:p>
  <w:p w14:paraId="33F111BD" w14:textId="77777777" w:rsidR="00D2355F" w:rsidRPr="002C2026" w:rsidRDefault="00D2355F" w:rsidP="00C8161E">
    <w:pPr>
      <w:pStyle w:val="Footer"/>
      <w:jc w:val="right"/>
      <w:rPr>
        <w:rFonts w:ascii="Verdana" w:hAnsi="Verdana"/>
        <w:i/>
        <w:color w:val="000000"/>
        <w:sz w:val="16"/>
        <w:szCs w:val="16"/>
      </w:rPr>
    </w:pPr>
    <w:r w:rsidRPr="002C2026">
      <w:rPr>
        <w:rFonts w:ascii="Verdana" w:hAnsi="Verdana"/>
        <w:i/>
        <w:color w:val="000000"/>
        <w:sz w:val="16"/>
        <w:szCs w:val="16"/>
      </w:rPr>
      <w:t>Loyola Heights, Quezon City, 1109 Philippines</w:t>
    </w:r>
  </w:p>
  <w:p w14:paraId="4242474B" w14:textId="77777777" w:rsidR="00D2355F" w:rsidRPr="002C2026" w:rsidRDefault="00D2355F" w:rsidP="00C8161E">
    <w:pPr>
      <w:pStyle w:val="Footer"/>
      <w:tabs>
        <w:tab w:val="left" w:pos="3615"/>
      </w:tabs>
      <w:rPr>
        <w:rFonts w:ascii="Verdana" w:hAnsi="Verdana"/>
        <w:i/>
        <w:color w:val="000000"/>
        <w:sz w:val="16"/>
        <w:szCs w:val="16"/>
      </w:rPr>
    </w:pPr>
    <w:r w:rsidRPr="002C2026">
      <w:rPr>
        <w:rFonts w:ascii="Verdana" w:hAnsi="Verdana"/>
        <w:i/>
        <w:color w:val="000000"/>
        <w:sz w:val="16"/>
        <w:szCs w:val="16"/>
      </w:rPr>
      <w:tab/>
    </w:r>
    <w:r w:rsidRPr="002C2026">
      <w:rPr>
        <w:rFonts w:ascii="Verdana" w:hAnsi="Verdana"/>
        <w:i/>
        <w:color w:val="000000"/>
        <w:sz w:val="16"/>
        <w:szCs w:val="16"/>
      </w:rPr>
      <w:tab/>
    </w:r>
    <w:r w:rsidRPr="002C2026">
      <w:rPr>
        <w:rFonts w:ascii="Verdana" w:hAnsi="Verdana"/>
        <w:i/>
        <w:color w:val="000000"/>
        <w:sz w:val="16"/>
        <w:szCs w:val="16"/>
      </w:rPr>
      <w:tab/>
      <w:t xml:space="preserve">Telefax: (632) 436 4640  </w:t>
    </w:r>
  </w:p>
  <w:p w14:paraId="03B5D49A" w14:textId="77777777" w:rsidR="00D2355F" w:rsidRPr="002C2026" w:rsidRDefault="00D2355F" w:rsidP="00C8161E">
    <w:pPr>
      <w:pStyle w:val="Footer"/>
      <w:jc w:val="right"/>
      <w:rPr>
        <w:rFonts w:ascii="Verdana" w:hAnsi="Verdana"/>
        <w:i/>
        <w:color w:val="000000"/>
        <w:sz w:val="16"/>
        <w:szCs w:val="16"/>
      </w:rPr>
    </w:pPr>
    <w:r w:rsidRPr="002C2026">
      <w:rPr>
        <w:rFonts w:ascii="Verdana" w:hAnsi="Verdana"/>
        <w:i/>
        <w:color w:val="000000"/>
        <w:sz w:val="16"/>
        <w:szCs w:val="16"/>
      </w:rPr>
      <w:t xml:space="preserve">Email: afa@asianfarmers.org    </w:t>
    </w:r>
  </w:p>
  <w:p w14:paraId="71A9CEF1" w14:textId="77777777" w:rsidR="00D2355F" w:rsidRPr="002C2026" w:rsidRDefault="00D2355F" w:rsidP="00C8161E">
    <w:pPr>
      <w:pStyle w:val="Footer"/>
      <w:jc w:val="right"/>
      <w:rPr>
        <w:rFonts w:ascii="Verdana" w:hAnsi="Verdana"/>
        <w:i/>
        <w:color w:val="000000"/>
        <w:sz w:val="16"/>
        <w:szCs w:val="16"/>
      </w:rPr>
    </w:pPr>
    <w:r w:rsidRPr="002C2026">
      <w:rPr>
        <w:rFonts w:ascii="Verdana" w:hAnsi="Verdana"/>
        <w:i/>
        <w:color w:val="000000"/>
        <w:sz w:val="16"/>
        <w:szCs w:val="16"/>
      </w:rPr>
      <w:t>URL: www.asianfarmers.org</w:t>
    </w:r>
  </w:p>
  <w:p w14:paraId="1A74D9D5" w14:textId="77777777" w:rsidR="00D2355F" w:rsidRDefault="00D2355F" w:rsidP="00C8161E">
    <w:pPr>
      <w:pStyle w:val="Header"/>
      <w:pBdr>
        <w:bottom w:val="thickThinSmallGap" w:sz="24" w:space="1" w:color="622423"/>
      </w:pBdr>
      <w:jc w:val="center"/>
      <w:rPr>
        <w:rFonts w:ascii="Verdana" w:hAnsi="Verdana"/>
        <w:i/>
        <w:sz w:val="16"/>
        <w:szCs w:val="16"/>
      </w:rPr>
    </w:pPr>
  </w:p>
  <w:p w14:paraId="0FD5719C" w14:textId="77777777" w:rsidR="00D2355F" w:rsidRDefault="00D235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B7619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D7C2A"/>
    <w:multiLevelType w:val="hybridMultilevel"/>
    <w:tmpl w:val="79786B0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D4474"/>
    <w:multiLevelType w:val="hybridMultilevel"/>
    <w:tmpl w:val="C5E22B88"/>
    <w:lvl w:ilvl="0" w:tplc="4BF45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BEA952">
      <w:start w:val="67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B860FA">
      <w:start w:val="67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B8FD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BC6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1E9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620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540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6833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AC3A69"/>
    <w:multiLevelType w:val="hybridMultilevel"/>
    <w:tmpl w:val="23C0DC8A"/>
    <w:lvl w:ilvl="0" w:tplc="2EFAB3A4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D5A3D"/>
    <w:multiLevelType w:val="hybridMultilevel"/>
    <w:tmpl w:val="4F864860"/>
    <w:lvl w:ilvl="0" w:tplc="3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5F286A"/>
    <w:multiLevelType w:val="hybridMultilevel"/>
    <w:tmpl w:val="649639C2"/>
    <w:lvl w:ilvl="0" w:tplc="1604E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04A620">
      <w:start w:val="67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3AF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EAD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C69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4ED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CA55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FCE1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9CD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95164BB"/>
    <w:multiLevelType w:val="hybridMultilevel"/>
    <w:tmpl w:val="64BCE6B6"/>
    <w:lvl w:ilvl="0" w:tplc="7298B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B48D70">
      <w:start w:val="67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0CB7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4C8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D2FC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06BE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6216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D0C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D2B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5DA4620"/>
    <w:multiLevelType w:val="hybridMultilevel"/>
    <w:tmpl w:val="29503688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02B4E"/>
    <w:multiLevelType w:val="hybridMultilevel"/>
    <w:tmpl w:val="27AE96BA"/>
    <w:lvl w:ilvl="0" w:tplc="DCA67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1C7D0A">
      <w:start w:val="67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70241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6A8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488E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D0A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BA2A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2A9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6209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94D218B"/>
    <w:multiLevelType w:val="hybridMultilevel"/>
    <w:tmpl w:val="0430DF6A"/>
    <w:lvl w:ilvl="0" w:tplc="2EFAB3A4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14F0B"/>
    <w:multiLevelType w:val="hybridMultilevel"/>
    <w:tmpl w:val="783AC802"/>
    <w:lvl w:ilvl="0" w:tplc="07FC8A0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3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200E4"/>
    <w:multiLevelType w:val="hybridMultilevel"/>
    <w:tmpl w:val="CA8A9E6A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1FBD"/>
    <w:multiLevelType w:val="hybridMultilevel"/>
    <w:tmpl w:val="92EE51C0"/>
    <w:lvl w:ilvl="0" w:tplc="B830A9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78D10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A01CF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FE62E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7A6C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58B75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D0CD8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EA7F8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9229E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20F3408"/>
    <w:multiLevelType w:val="hybridMultilevel"/>
    <w:tmpl w:val="701C669A"/>
    <w:lvl w:ilvl="0" w:tplc="6032F51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3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405A4"/>
    <w:multiLevelType w:val="hybridMultilevel"/>
    <w:tmpl w:val="111A7320"/>
    <w:lvl w:ilvl="0" w:tplc="2EFAB3A4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25ECF"/>
    <w:multiLevelType w:val="hybridMultilevel"/>
    <w:tmpl w:val="0ACECF32"/>
    <w:lvl w:ilvl="0" w:tplc="C62289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65CC2"/>
    <w:multiLevelType w:val="hybridMultilevel"/>
    <w:tmpl w:val="A352FB5E"/>
    <w:lvl w:ilvl="0" w:tplc="DCA671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D2E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74A8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DE4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626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EEF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56F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5AE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3AC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D2D4B59"/>
    <w:multiLevelType w:val="hybridMultilevel"/>
    <w:tmpl w:val="252AFE9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C0421"/>
    <w:multiLevelType w:val="hybridMultilevel"/>
    <w:tmpl w:val="4B740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C5C50"/>
    <w:multiLevelType w:val="hybridMultilevel"/>
    <w:tmpl w:val="B7A83A86"/>
    <w:lvl w:ilvl="0" w:tplc="072ECD5C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3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D715E"/>
    <w:multiLevelType w:val="hybridMultilevel"/>
    <w:tmpl w:val="35406214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E14B57"/>
    <w:multiLevelType w:val="hybridMultilevel"/>
    <w:tmpl w:val="D3EA3C64"/>
    <w:lvl w:ilvl="0" w:tplc="123CFCBE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EastAsia" w:hAnsiTheme="majorHAnsi" w:cstheme="minorBidi"/>
      </w:rPr>
    </w:lvl>
    <w:lvl w:ilvl="1" w:tplc="3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A003FF"/>
    <w:multiLevelType w:val="hybridMultilevel"/>
    <w:tmpl w:val="DEA4B5C4"/>
    <w:lvl w:ilvl="0" w:tplc="2EFAB3A4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22"/>
  </w:num>
  <w:num w:numId="4">
    <w:abstractNumId w:val="20"/>
  </w:num>
  <w:num w:numId="5">
    <w:abstractNumId w:val="16"/>
  </w:num>
  <w:num w:numId="6">
    <w:abstractNumId w:val="2"/>
  </w:num>
  <w:num w:numId="7">
    <w:abstractNumId w:val="8"/>
  </w:num>
  <w:num w:numId="8">
    <w:abstractNumId w:val="6"/>
  </w:num>
  <w:num w:numId="9">
    <w:abstractNumId w:val="12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21"/>
  </w:num>
  <w:num w:numId="15">
    <w:abstractNumId w:val="13"/>
  </w:num>
  <w:num w:numId="16">
    <w:abstractNumId w:val="10"/>
  </w:num>
  <w:num w:numId="17">
    <w:abstractNumId w:val="19"/>
  </w:num>
  <w:num w:numId="18">
    <w:abstractNumId w:val="4"/>
  </w:num>
  <w:num w:numId="19">
    <w:abstractNumId w:val="17"/>
  </w:num>
  <w:num w:numId="20">
    <w:abstractNumId w:val="15"/>
  </w:num>
  <w:num w:numId="21">
    <w:abstractNumId w:val="7"/>
  </w:num>
  <w:num w:numId="22">
    <w:abstractNumId w:val="11"/>
  </w:num>
  <w:num w:numId="23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F03"/>
    <w:rsid w:val="0000112D"/>
    <w:rsid w:val="00001639"/>
    <w:rsid w:val="000069DE"/>
    <w:rsid w:val="0000753A"/>
    <w:rsid w:val="000136C6"/>
    <w:rsid w:val="00015195"/>
    <w:rsid w:val="000162F3"/>
    <w:rsid w:val="0001708C"/>
    <w:rsid w:val="0002098E"/>
    <w:rsid w:val="00022708"/>
    <w:rsid w:val="000229A9"/>
    <w:rsid w:val="00022BA8"/>
    <w:rsid w:val="000254E1"/>
    <w:rsid w:val="0003211A"/>
    <w:rsid w:val="00033485"/>
    <w:rsid w:val="000337E7"/>
    <w:rsid w:val="000368B8"/>
    <w:rsid w:val="000402C4"/>
    <w:rsid w:val="000404B9"/>
    <w:rsid w:val="00046113"/>
    <w:rsid w:val="00046E44"/>
    <w:rsid w:val="00047705"/>
    <w:rsid w:val="00047D97"/>
    <w:rsid w:val="000514F5"/>
    <w:rsid w:val="00054AE7"/>
    <w:rsid w:val="00064EC1"/>
    <w:rsid w:val="00065B5E"/>
    <w:rsid w:val="00071732"/>
    <w:rsid w:val="00075FE0"/>
    <w:rsid w:val="00086C5F"/>
    <w:rsid w:val="00086C92"/>
    <w:rsid w:val="00090304"/>
    <w:rsid w:val="00090CBD"/>
    <w:rsid w:val="00091586"/>
    <w:rsid w:val="00092E79"/>
    <w:rsid w:val="000955C7"/>
    <w:rsid w:val="000A60A2"/>
    <w:rsid w:val="000A6BB9"/>
    <w:rsid w:val="000B0155"/>
    <w:rsid w:val="000B0B1C"/>
    <w:rsid w:val="000B76DB"/>
    <w:rsid w:val="000B7711"/>
    <w:rsid w:val="000D5D3B"/>
    <w:rsid w:val="000D7D3D"/>
    <w:rsid w:val="000E5929"/>
    <w:rsid w:val="000E74EC"/>
    <w:rsid w:val="000F112F"/>
    <w:rsid w:val="000F1413"/>
    <w:rsid w:val="000F519A"/>
    <w:rsid w:val="00100445"/>
    <w:rsid w:val="00101E6C"/>
    <w:rsid w:val="00102DF3"/>
    <w:rsid w:val="00106BF8"/>
    <w:rsid w:val="0010705A"/>
    <w:rsid w:val="00112F29"/>
    <w:rsid w:val="0011673E"/>
    <w:rsid w:val="00116B35"/>
    <w:rsid w:val="001219A0"/>
    <w:rsid w:val="001250CD"/>
    <w:rsid w:val="001304B2"/>
    <w:rsid w:val="001315DC"/>
    <w:rsid w:val="00132E15"/>
    <w:rsid w:val="00134304"/>
    <w:rsid w:val="00137C6B"/>
    <w:rsid w:val="00143A3D"/>
    <w:rsid w:val="00143F98"/>
    <w:rsid w:val="0014442B"/>
    <w:rsid w:val="00144DAB"/>
    <w:rsid w:val="00146FC8"/>
    <w:rsid w:val="001632BC"/>
    <w:rsid w:val="00165353"/>
    <w:rsid w:val="00165F73"/>
    <w:rsid w:val="001822C0"/>
    <w:rsid w:val="00182635"/>
    <w:rsid w:val="0018366F"/>
    <w:rsid w:val="00185B5F"/>
    <w:rsid w:val="00186163"/>
    <w:rsid w:val="00186F9E"/>
    <w:rsid w:val="001914E3"/>
    <w:rsid w:val="0019189F"/>
    <w:rsid w:val="00192586"/>
    <w:rsid w:val="00197036"/>
    <w:rsid w:val="001B00A9"/>
    <w:rsid w:val="001B39B0"/>
    <w:rsid w:val="001B73AA"/>
    <w:rsid w:val="001B73B2"/>
    <w:rsid w:val="001C5042"/>
    <w:rsid w:val="001D203D"/>
    <w:rsid w:val="001D2B72"/>
    <w:rsid w:val="001D773D"/>
    <w:rsid w:val="001E05A5"/>
    <w:rsid w:val="001E55E7"/>
    <w:rsid w:val="001E7E09"/>
    <w:rsid w:val="001F18DE"/>
    <w:rsid w:val="001F21CD"/>
    <w:rsid w:val="001F3058"/>
    <w:rsid w:val="001F480E"/>
    <w:rsid w:val="001F4B80"/>
    <w:rsid w:val="0020160D"/>
    <w:rsid w:val="00202BE5"/>
    <w:rsid w:val="0020473C"/>
    <w:rsid w:val="002053A3"/>
    <w:rsid w:val="0020587B"/>
    <w:rsid w:val="00205BFB"/>
    <w:rsid w:val="00213F18"/>
    <w:rsid w:val="00221807"/>
    <w:rsid w:val="0022298E"/>
    <w:rsid w:val="0022793F"/>
    <w:rsid w:val="00232CFF"/>
    <w:rsid w:val="00233FA7"/>
    <w:rsid w:val="0024489B"/>
    <w:rsid w:val="00246BAA"/>
    <w:rsid w:val="00246FFA"/>
    <w:rsid w:val="00251F93"/>
    <w:rsid w:val="00252775"/>
    <w:rsid w:val="002527DC"/>
    <w:rsid w:val="002543AA"/>
    <w:rsid w:val="0025671D"/>
    <w:rsid w:val="00256D4F"/>
    <w:rsid w:val="00261A89"/>
    <w:rsid w:val="00263E7B"/>
    <w:rsid w:val="00267E4B"/>
    <w:rsid w:val="00271215"/>
    <w:rsid w:val="002728AB"/>
    <w:rsid w:val="00272AA8"/>
    <w:rsid w:val="0027535F"/>
    <w:rsid w:val="002757A8"/>
    <w:rsid w:val="00280197"/>
    <w:rsid w:val="00281393"/>
    <w:rsid w:val="00281886"/>
    <w:rsid w:val="00282675"/>
    <w:rsid w:val="00283322"/>
    <w:rsid w:val="00283791"/>
    <w:rsid w:val="00295543"/>
    <w:rsid w:val="002A00CF"/>
    <w:rsid w:val="002A0BD5"/>
    <w:rsid w:val="002A1CCE"/>
    <w:rsid w:val="002A4AD8"/>
    <w:rsid w:val="002B1153"/>
    <w:rsid w:val="002B18E0"/>
    <w:rsid w:val="002B7C0F"/>
    <w:rsid w:val="002C080D"/>
    <w:rsid w:val="002C31BE"/>
    <w:rsid w:val="002C52A3"/>
    <w:rsid w:val="002C7DB4"/>
    <w:rsid w:val="002C7F41"/>
    <w:rsid w:val="002D2405"/>
    <w:rsid w:val="002D288E"/>
    <w:rsid w:val="002D2A44"/>
    <w:rsid w:val="002D4B0E"/>
    <w:rsid w:val="002D5490"/>
    <w:rsid w:val="002D60A4"/>
    <w:rsid w:val="002E1A2A"/>
    <w:rsid w:val="002E6C9E"/>
    <w:rsid w:val="002E7AB7"/>
    <w:rsid w:val="002F3430"/>
    <w:rsid w:val="002F42D8"/>
    <w:rsid w:val="002F4ACC"/>
    <w:rsid w:val="002F586E"/>
    <w:rsid w:val="002F5B08"/>
    <w:rsid w:val="002F7A94"/>
    <w:rsid w:val="002F7BA6"/>
    <w:rsid w:val="00305282"/>
    <w:rsid w:val="003056FB"/>
    <w:rsid w:val="00307AD9"/>
    <w:rsid w:val="00313D48"/>
    <w:rsid w:val="00317D69"/>
    <w:rsid w:val="00320AD3"/>
    <w:rsid w:val="0032778E"/>
    <w:rsid w:val="00334942"/>
    <w:rsid w:val="00336712"/>
    <w:rsid w:val="00341262"/>
    <w:rsid w:val="003421C3"/>
    <w:rsid w:val="0035084F"/>
    <w:rsid w:val="003546F3"/>
    <w:rsid w:val="00366284"/>
    <w:rsid w:val="00366A1E"/>
    <w:rsid w:val="0037109B"/>
    <w:rsid w:val="003722AE"/>
    <w:rsid w:val="00372D08"/>
    <w:rsid w:val="00373448"/>
    <w:rsid w:val="0037439B"/>
    <w:rsid w:val="0037580B"/>
    <w:rsid w:val="00375B8A"/>
    <w:rsid w:val="00382118"/>
    <w:rsid w:val="00387FD3"/>
    <w:rsid w:val="00390C45"/>
    <w:rsid w:val="00392A26"/>
    <w:rsid w:val="00394CB4"/>
    <w:rsid w:val="00396D9D"/>
    <w:rsid w:val="003A33A1"/>
    <w:rsid w:val="003A4130"/>
    <w:rsid w:val="003B0310"/>
    <w:rsid w:val="003B0391"/>
    <w:rsid w:val="003B2DD2"/>
    <w:rsid w:val="003C2EF6"/>
    <w:rsid w:val="003C413B"/>
    <w:rsid w:val="003C5406"/>
    <w:rsid w:val="003C6504"/>
    <w:rsid w:val="003D31C6"/>
    <w:rsid w:val="003E376A"/>
    <w:rsid w:val="003E41A1"/>
    <w:rsid w:val="003E6211"/>
    <w:rsid w:val="003F1823"/>
    <w:rsid w:val="003F182C"/>
    <w:rsid w:val="003F298B"/>
    <w:rsid w:val="003F441C"/>
    <w:rsid w:val="00402784"/>
    <w:rsid w:val="00403296"/>
    <w:rsid w:val="0040455F"/>
    <w:rsid w:val="004063E3"/>
    <w:rsid w:val="0040775A"/>
    <w:rsid w:val="00407A17"/>
    <w:rsid w:val="0041125A"/>
    <w:rsid w:val="004134F9"/>
    <w:rsid w:val="00415DD0"/>
    <w:rsid w:val="00415F62"/>
    <w:rsid w:val="004165FD"/>
    <w:rsid w:val="00416B7E"/>
    <w:rsid w:val="0042370A"/>
    <w:rsid w:val="00423868"/>
    <w:rsid w:val="00427C9E"/>
    <w:rsid w:val="0043152C"/>
    <w:rsid w:val="00442108"/>
    <w:rsid w:val="00442695"/>
    <w:rsid w:val="00443E6E"/>
    <w:rsid w:val="004475B5"/>
    <w:rsid w:val="00450A81"/>
    <w:rsid w:val="00450F02"/>
    <w:rsid w:val="0045708D"/>
    <w:rsid w:val="004578D8"/>
    <w:rsid w:val="004612D6"/>
    <w:rsid w:val="004632ED"/>
    <w:rsid w:val="00464348"/>
    <w:rsid w:val="004700CC"/>
    <w:rsid w:val="00473167"/>
    <w:rsid w:val="004743DC"/>
    <w:rsid w:val="00480F7F"/>
    <w:rsid w:val="004840C1"/>
    <w:rsid w:val="00484469"/>
    <w:rsid w:val="00484DA1"/>
    <w:rsid w:val="004850BA"/>
    <w:rsid w:val="004857AF"/>
    <w:rsid w:val="00485BC1"/>
    <w:rsid w:val="00486B79"/>
    <w:rsid w:val="00490A2C"/>
    <w:rsid w:val="00495F59"/>
    <w:rsid w:val="004A057E"/>
    <w:rsid w:val="004A1268"/>
    <w:rsid w:val="004A3B43"/>
    <w:rsid w:val="004A6E70"/>
    <w:rsid w:val="004B3770"/>
    <w:rsid w:val="004B6228"/>
    <w:rsid w:val="004C66E5"/>
    <w:rsid w:val="004D1DD8"/>
    <w:rsid w:val="004E0499"/>
    <w:rsid w:val="004E23FA"/>
    <w:rsid w:val="004E36A2"/>
    <w:rsid w:val="004E37A1"/>
    <w:rsid w:val="004E46A1"/>
    <w:rsid w:val="00502FEC"/>
    <w:rsid w:val="00506C99"/>
    <w:rsid w:val="00506D78"/>
    <w:rsid w:val="00510029"/>
    <w:rsid w:val="0051187F"/>
    <w:rsid w:val="00516E11"/>
    <w:rsid w:val="00517206"/>
    <w:rsid w:val="0052123B"/>
    <w:rsid w:val="00521B94"/>
    <w:rsid w:val="00527321"/>
    <w:rsid w:val="00531D9A"/>
    <w:rsid w:val="00533A8F"/>
    <w:rsid w:val="005379B4"/>
    <w:rsid w:val="00540911"/>
    <w:rsid w:val="00540D45"/>
    <w:rsid w:val="00542459"/>
    <w:rsid w:val="00550DF2"/>
    <w:rsid w:val="00550F79"/>
    <w:rsid w:val="00552C6D"/>
    <w:rsid w:val="00555907"/>
    <w:rsid w:val="005603AC"/>
    <w:rsid w:val="005611B7"/>
    <w:rsid w:val="00563999"/>
    <w:rsid w:val="00570DD8"/>
    <w:rsid w:val="0057506E"/>
    <w:rsid w:val="00577EA8"/>
    <w:rsid w:val="00580767"/>
    <w:rsid w:val="00581D80"/>
    <w:rsid w:val="00582B1A"/>
    <w:rsid w:val="00583505"/>
    <w:rsid w:val="00586432"/>
    <w:rsid w:val="00590FB5"/>
    <w:rsid w:val="005917E2"/>
    <w:rsid w:val="0059705D"/>
    <w:rsid w:val="005A7D8E"/>
    <w:rsid w:val="005B5BE0"/>
    <w:rsid w:val="005B66F5"/>
    <w:rsid w:val="005B766D"/>
    <w:rsid w:val="005C136F"/>
    <w:rsid w:val="005C13A1"/>
    <w:rsid w:val="005C1D67"/>
    <w:rsid w:val="005C6B5D"/>
    <w:rsid w:val="005D035A"/>
    <w:rsid w:val="005D04C8"/>
    <w:rsid w:val="005D0FDB"/>
    <w:rsid w:val="005D2D5B"/>
    <w:rsid w:val="005D518D"/>
    <w:rsid w:val="005E2DBE"/>
    <w:rsid w:val="005E3058"/>
    <w:rsid w:val="005E42C3"/>
    <w:rsid w:val="005E4F19"/>
    <w:rsid w:val="005E61F2"/>
    <w:rsid w:val="005F27AF"/>
    <w:rsid w:val="005F40F1"/>
    <w:rsid w:val="005F4ACA"/>
    <w:rsid w:val="005F64A1"/>
    <w:rsid w:val="005F7806"/>
    <w:rsid w:val="00600E55"/>
    <w:rsid w:val="00606B59"/>
    <w:rsid w:val="00607A70"/>
    <w:rsid w:val="0061752D"/>
    <w:rsid w:val="00622D3D"/>
    <w:rsid w:val="006257D6"/>
    <w:rsid w:val="00625A2A"/>
    <w:rsid w:val="00625D6C"/>
    <w:rsid w:val="00625F8D"/>
    <w:rsid w:val="00636B53"/>
    <w:rsid w:val="00636C3F"/>
    <w:rsid w:val="00641DD0"/>
    <w:rsid w:val="00644B85"/>
    <w:rsid w:val="00647694"/>
    <w:rsid w:val="00650B8F"/>
    <w:rsid w:val="00652A36"/>
    <w:rsid w:val="00654658"/>
    <w:rsid w:val="00656B9E"/>
    <w:rsid w:val="00660DDC"/>
    <w:rsid w:val="00661696"/>
    <w:rsid w:val="00663025"/>
    <w:rsid w:val="006632EF"/>
    <w:rsid w:val="00663732"/>
    <w:rsid w:val="00663CE4"/>
    <w:rsid w:val="0066597C"/>
    <w:rsid w:val="006726DC"/>
    <w:rsid w:val="006759C9"/>
    <w:rsid w:val="00675C8A"/>
    <w:rsid w:val="006804E2"/>
    <w:rsid w:val="006807EA"/>
    <w:rsid w:val="006819D5"/>
    <w:rsid w:val="00681A9F"/>
    <w:rsid w:val="00683E29"/>
    <w:rsid w:val="006858EB"/>
    <w:rsid w:val="006924C6"/>
    <w:rsid w:val="006941BB"/>
    <w:rsid w:val="0069710D"/>
    <w:rsid w:val="006A0D32"/>
    <w:rsid w:val="006A1C93"/>
    <w:rsid w:val="006A62D6"/>
    <w:rsid w:val="006B0DF2"/>
    <w:rsid w:val="006B282C"/>
    <w:rsid w:val="006B35AF"/>
    <w:rsid w:val="006B3E76"/>
    <w:rsid w:val="006C06AB"/>
    <w:rsid w:val="006C0911"/>
    <w:rsid w:val="006C78EF"/>
    <w:rsid w:val="006D248A"/>
    <w:rsid w:val="006D45E4"/>
    <w:rsid w:val="006D4649"/>
    <w:rsid w:val="006D6CF8"/>
    <w:rsid w:val="006D78B7"/>
    <w:rsid w:val="006E5252"/>
    <w:rsid w:val="006E5C49"/>
    <w:rsid w:val="006E6025"/>
    <w:rsid w:val="006F30BB"/>
    <w:rsid w:val="00703229"/>
    <w:rsid w:val="00704171"/>
    <w:rsid w:val="0070543B"/>
    <w:rsid w:val="00706E2D"/>
    <w:rsid w:val="0071569B"/>
    <w:rsid w:val="00715E30"/>
    <w:rsid w:val="007205F6"/>
    <w:rsid w:val="007248A1"/>
    <w:rsid w:val="00725C5F"/>
    <w:rsid w:val="00725FC4"/>
    <w:rsid w:val="00726878"/>
    <w:rsid w:val="0073768C"/>
    <w:rsid w:val="007463D0"/>
    <w:rsid w:val="00752490"/>
    <w:rsid w:val="00754635"/>
    <w:rsid w:val="007566A6"/>
    <w:rsid w:val="00763C79"/>
    <w:rsid w:val="007732EE"/>
    <w:rsid w:val="00774094"/>
    <w:rsid w:val="0077676D"/>
    <w:rsid w:val="007810BA"/>
    <w:rsid w:val="007827BD"/>
    <w:rsid w:val="00784E1A"/>
    <w:rsid w:val="007879BA"/>
    <w:rsid w:val="00790918"/>
    <w:rsid w:val="0079643A"/>
    <w:rsid w:val="007B57F7"/>
    <w:rsid w:val="007B7416"/>
    <w:rsid w:val="007C1307"/>
    <w:rsid w:val="007C1937"/>
    <w:rsid w:val="007C6740"/>
    <w:rsid w:val="007D3262"/>
    <w:rsid w:val="007D77A5"/>
    <w:rsid w:val="007E03BC"/>
    <w:rsid w:val="007E0D8C"/>
    <w:rsid w:val="007E2F5E"/>
    <w:rsid w:val="007E319D"/>
    <w:rsid w:val="007E5777"/>
    <w:rsid w:val="007E7AE1"/>
    <w:rsid w:val="007E7F08"/>
    <w:rsid w:val="007F2B6B"/>
    <w:rsid w:val="007F3EAA"/>
    <w:rsid w:val="007F55E1"/>
    <w:rsid w:val="008030C1"/>
    <w:rsid w:val="0080479C"/>
    <w:rsid w:val="00804889"/>
    <w:rsid w:val="00805CA1"/>
    <w:rsid w:val="00806CF4"/>
    <w:rsid w:val="008076A5"/>
    <w:rsid w:val="00807709"/>
    <w:rsid w:val="00812CD9"/>
    <w:rsid w:val="0081781A"/>
    <w:rsid w:val="008302BA"/>
    <w:rsid w:val="00832164"/>
    <w:rsid w:val="00832F80"/>
    <w:rsid w:val="00833F02"/>
    <w:rsid w:val="00835B40"/>
    <w:rsid w:val="00845547"/>
    <w:rsid w:val="00847DA7"/>
    <w:rsid w:val="008567D6"/>
    <w:rsid w:val="00856A13"/>
    <w:rsid w:val="00860053"/>
    <w:rsid w:val="00861940"/>
    <w:rsid w:val="0086372F"/>
    <w:rsid w:val="00863EA4"/>
    <w:rsid w:val="008673FE"/>
    <w:rsid w:val="0086791B"/>
    <w:rsid w:val="00870F4D"/>
    <w:rsid w:val="008726B0"/>
    <w:rsid w:val="00874F51"/>
    <w:rsid w:val="0087590B"/>
    <w:rsid w:val="00877BF7"/>
    <w:rsid w:val="00881745"/>
    <w:rsid w:val="00882D32"/>
    <w:rsid w:val="00886DDC"/>
    <w:rsid w:val="008902DD"/>
    <w:rsid w:val="00891ADF"/>
    <w:rsid w:val="0089212D"/>
    <w:rsid w:val="00894542"/>
    <w:rsid w:val="00895486"/>
    <w:rsid w:val="0089576D"/>
    <w:rsid w:val="00896D3E"/>
    <w:rsid w:val="008A5CEE"/>
    <w:rsid w:val="008A7EDD"/>
    <w:rsid w:val="008B0464"/>
    <w:rsid w:val="008B3768"/>
    <w:rsid w:val="008B594E"/>
    <w:rsid w:val="008B5D7A"/>
    <w:rsid w:val="008B70FC"/>
    <w:rsid w:val="008C03F3"/>
    <w:rsid w:val="008C0B4B"/>
    <w:rsid w:val="008C3C9F"/>
    <w:rsid w:val="008D0A2C"/>
    <w:rsid w:val="008D12CD"/>
    <w:rsid w:val="008D35C3"/>
    <w:rsid w:val="008D418E"/>
    <w:rsid w:val="008E08F2"/>
    <w:rsid w:val="008E323E"/>
    <w:rsid w:val="008E5D1C"/>
    <w:rsid w:val="008E776F"/>
    <w:rsid w:val="008F2D55"/>
    <w:rsid w:val="008F4AA5"/>
    <w:rsid w:val="008F5AED"/>
    <w:rsid w:val="008F5B98"/>
    <w:rsid w:val="0090179C"/>
    <w:rsid w:val="009026A8"/>
    <w:rsid w:val="00902892"/>
    <w:rsid w:val="0090396E"/>
    <w:rsid w:val="009066BE"/>
    <w:rsid w:val="00906A74"/>
    <w:rsid w:val="00921930"/>
    <w:rsid w:val="00924961"/>
    <w:rsid w:val="00937C7C"/>
    <w:rsid w:val="00945537"/>
    <w:rsid w:val="0094624D"/>
    <w:rsid w:val="009467B1"/>
    <w:rsid w:val="00950023"/>
    <w:rsid w:val="0095006C"/>
    <w:rsid w:val="00950CBA"/>
    <w:rsid w:val="0095538C"/>
    <w:rsid w:val="00955916"/>
    <w:rsid w:val="00960560"/>
    <w:rsid w:val="00964A9D"/>
    <w:rsid w:val="009663DF"/>
    <w:rsid w:val="00981317"/>
    <w:rsid w:val="00982EEB"/>
    <w:rsid w:val="009833D0"/>
    <w:rsid w:val="0098373F"/>
    <w:rsid w:val="00987D46"/>
    <w:rsid w:val="009904B6"/>
    <w:rsid w:val="00991793"/>
    <w:rsid w:val="009932D5"/>
    <w:rsid w:val="0099506F"/>
    <w:rsid w:val="00996057"/>
    <w:rsid w:val="009A213B"/>
    <w:rsid w:val="009A4DBD"/>
    <w:rsid w:val="009A7030"/>
    <w:rsid w:val="009B00CC"/>
    <w:rsid w:val="009B0E87"/>
    <w:rsid w:val="009B2AD4"/>
    <w:rsid w:val="009B4F2E"/>
    <w:rsid w:val="009B6615"/>
    <w:rsid w:val="009D2A2A"/>
    <w:rsid w:val="009D55C9"/>
    <w:rsid w:val="009E0B49"/>
    <w:rsid w:val="009E0EA7"/>
    <w:rsid w:val="009E4285"/>
    <w:rsid w:val="009E684C"/>
    <w:rsid w:val="009E6EDB"/>
    <w:rsid w:val="009F1DC8"/>
    <w:rsid w:val="009F1E7C"/>
    <w:rsid w:val="009F2E4D"/>
    <w:rsid w:val="009F3B5A"/>
    <w:rsid w:val="009F566E"/>
    <w:rsid w:val="00A06235"/>
    <w:rsid w:val="00A14CAD"/>
    <w:rsid w:val="00A15C32"/>
    <w:rsid w:val="00A213EA"/>
    <w:rsid w:val="00A25FC5"/>
    <w:rsid w:val="00A30212"/>
    <w:rsid w:val="00A40C29"/>
    <w:rsid w:val="00A5068B"/>
    <w:rsid w:val="00A53A17"/>
    <w:rsid w:val="00A552B8"/>
    <w:rsid w:val="00A60E1F"/>
    <w:rsid w:val="00A6476F"/>
    <w:rsid w:val="00A657EF"/>
    <w:rsid w:val="00A66011"/>
    <w:rsid w:val="00A662F9"/>
    <w:rsid w:val="00A67A32"/>
    <w:rsid w:val="00A729CB"/>
    <w:rsid w:val="00A75B36"/>
    <w:rsid w:val="00A763F9"/>
    <w:rsid w:val="00A81D42"/>
    <w:rsid w:val="00A8506D"/>
    <w:rsid w:val="00A8558D"/>
    <w:rsid w:val="00A939EC"/>
    <w:rsid w:val="00AA3CEE"/>
    <w:rsid w:val="00AA4638"/>
    <w:rsid w:val="00AB00FA"/>
    <w:rsid w:val="00AB2A18"/>
    <w:rsid w:val="00AB42C1"/>
    <w:rsid w:val="00AC0492"/>
    <w:rsid w:val="00AC1AA5"/>
    <w:rsid w:val="00AC3166"/>
    <w:rsid w:val="00AC44B3"/>
    <w:rsid w:val="00AC4654"/>
    <w:rsid w:val="00AC61FD"/>
    <w:rsid w:val="00AD00A7"/>
    <w:rsid w:val="00AD459E"/>
    <w:rsid w:val="00AE48B1"/>
    <w:rsid w:val="00AE53D9"/>
    <w:rsid w:val="00AE74A5"/>
    <w:rsid w:val="00AF259B"/>
    <w:rsid w:val="00AF3A15"/>
    <w:rsid w:val="00AF5368"/>
    <w:rsid w:val="00AF7205"/>
    <w:rsid w:val="00AF7293"/>
    <w:rsid w:val="00AF77BE"/>
    <w:rsid w:val="00B0016C"/>
    <w:rsid w:val="00B00974"/>
    <w:rsid w:val="00B00D3C"/>
    <w:rsid w:val="00B050BE"/>
    <w:rsid w:val="00B130B2"/>
    <w:rsid w:val="00B14B87"/>
    <w:rsid w:val="00B15075"/>
    <w:rsid w:val="00B21EEB"/>
    <w:rsid w:val="00B23FCB"/>
    <w:rsid w:val="00B24091"/>
    <w:rsid w:val="00B24E98"/>
    <w:rsid w:val="00B25769"/>
    <w:rsid w:val="00B25CFD"/>
    <w:rsid w:val="00B262CC"/>
    <w:rsid w:val="00B274C3"/>
    <w:rsid w:val="00B27A96"/>
    <w:rsid w:val="00B32992"/>
    <w:rsid w:val="00B35A7C"/>
    <w:rsid w:val="00B43016"/>
    <w:rsid w:val="00B4425E"/>
    <w:rsid w:val="00B46448"/>
    <w:rsid w:val="00B47397"/>
    <w:rsid w:val="00B52EEA"/>
    <w:rsid w:val="00B57AAE"/>
    <w:rsid w:val="00B60C7C"/>
    <w:rsid w:val="00B62DDD"/>
    <w:rsid w:val="00B64649"/>
    <w:rsid w:val="00B66A05"/>
    <w:rsid w:val="00B672B2"/>
    <w:rsid w:val="00B6734C"/>
    <w:rsid w:val="00B73F69"/>
    <w:rsid w:val="00B75ABF"/>
    <w:rsid w:val="00B76335"/>
    <w:rsid w:val="00B86C69"/>
    <w:rsid w:val="00B8761B"/>
    <w:rsid w:val="00B929A8"/>
    <w:rsid w:val="00B92FAC"/>
    <w:rsid w:val="00B93EC0"/>
    <w:rsid w:val="00B9728B"/>
    <w:rsid w:val="00BA1D04"/>
    <w:rsid w:val="00BA26B0"/>
    <w:rsid w:val="00BA7455"/>
    <w:rsid w:val="00BB12EF"/>
    <w:rsid w:val="00BC3E9E"/>
    <w:rsid w:val="00BC496D"/>
    <w:rsid w:val="00BC7724"/>
    <w:rsid w:val="00BD0940"/>
    <w:rsid w:val="00BD3801"/>
    <w:rsid w:val="00BE4A55"/>
    <w:rsid w:val="00BE51DC"/>
    <w:rsid w:val="00BE5A02"/>
    <w:rsid w:val="00BF189F"/>
    <w:rsid w:val="00BF4CD6"/>
    <w:rsid w:val="00C01B19"/>
    <w:rsid w:val="00C02E67"/>
    <w:rsid w:val="00C03E23"/>
    <w:rsid w:val="00C05537"/>
    <w:rsid w:val="00C12EB5"/>
    <w:rsid w:val="00C13B18"/>
    <w:rsid w:val="00C23BA4"/>
    <w:rsid w:val="00C252F7"/>
    <w:rsid w:val="00C26B6A"/>
    <w:rsid w:val="00C31D23"/>
    <w:rsid w:val="00C33F2E"/>
    <w:rsid w:val="00C34FE0"/>
    <w:rsid w:val="00C41105"/>
    <w:rsid w:val="00C425CB"/>
    <w:rsid w:val="00C43EE4"/>
    <w:rsid w:val="00C4410B"/>
    <w:rsid w:val="00C4417F"/>
    <w:rsid w:val="00C445E2"/>
    <w:rsid w:val="00C45C63"/>
    <w:rsid w:val="00C50D5F"/>
    <w:rsid w:val="00C5168F"/>
    <w:rsid w:val="00C6046B"/>
    <w:rsid w:val="00C63094"/>
    <w:rsid w:val="00C63617"/>
    <w:rsid w:val="00C63A12"/>
    <w:rsid w:val="00C67073"/>
    <w:rsid w:val="00C672DE"/>
    <w:rsid w:val="00C7214A"/>
    <w:rsid w:val="00C725DC"/>
    <w:rsid w:val="00C73E19"/>
    <w:rsid w:val="00C8161E"/>
    <w:rsid w:val="00C83EEA"/>
    <w:rsid w:val="00C85479"/>
    <w:rsid w:val="00C929A7"/>
    <w:rsid w:val="00C937E4"/>
    <w:rsid w:val="00C946E7"/>
    <w:rsid w:val="00C95540"/>
    <w:rsid w:val="00CA0818"/>
    <w:rsid w:val="00CA3D63"/>
    <w:rsid w:val="00CA7DF7"/>
    <w:rsid w:val="00CB1325"/>
    <w:rsid w:val="00CB54F1"/>
    <w:rsid w:val="00CB7911"/>
    <w:rsid w:val="00CC4642"/>
    <w:rsid w:val="00CC6509"/>
    <w:rsid w:val="00CD1177"/>
    <w:rsid w:val="00CD26C0"/>
    <w:rsid w:val="00CD620B"/>
    <w:rsid w:val="00CD7D27"/>
    <w:rsid w:val="00CE36E9"/>
    <w:rsid w:val="00CE585E"/>
    <w:rsid w:val="00CE5A3A"/>
    <w:rsid w:val="00CE6A51"/>
    <w:rsid w:val="00CF18BC"/>
    <w:rsid w:val="00CF79EA"/>
    <w:rsid w:val="00D0120E"/>
    <w:rsid w:val="00D03FC7"/>
    <w:rsid w:val="00D04339"/>
    <w:rsid w:val="00D06BE8"/>
    <w:rsid w:val="00D06CCC"/>
    <w:rsid w:val="00D0734E"/>
    <w:rsid w:val="00D1449B"/>
    <w:rsid w:val="00D1504E"/>
    <w:rsid w:val="00D17FC1"/>
    <w:rsid w:val="00D220D9"/>
    <w:rsid w:val="00D22906"/>
    <w:rsid w:val="00D2355F"/>
    <w:rsid w:val="00D26E39"/>
    <w:rsid w:val="00D275C4"/>
    <w:rsid w:val="00D3149C"/>
    <w:rsid w:val="00D33142"/>
    <w:rsid w:val="00D349B9"/>
    <w:rsid w:val="00D34E52"/>
    <w:rsid w:val="00D368DD"/>
    <w:rsid w:val="00D36EDD"/>
    <w:rsid w:val="00D408F4"/>
    <w:rsid w:val="00D45935"/>
    <w:rsid w:val="00D46AEA"/>
    <w:rsid w:val="00D502E8"/>
    <w:rsid w:val="00D56474"/>
    <w:rsid w:val="00D63450"/>
    <w:rsid w:val="00D64E9D"/>
    <w:rsid w:val="00D71E96"/>
    <w:rsid w:val="00D7244D"/>
    <w:rsid w:val="00D76591"/>
    <w:rsid w:val="00D77F4F"/>
    <w:rsid w:val="00D80281"/>
    <w:rsid w:val="00D84DD5"/>
    <w:rsid w:val="00D8680C"/>
    <w:rsid w:val="00D8769C"/>
    <w:rsid w:val="00D93F03"/>
    <w:rsid w:val="00D9443D"/>
    <w:rsid w:val="00D968F9"/>
    <w:rsid w:val="00DA0D4E"/>
    <w:rsid w:val="00DA0FC9"/>
    <w:rsid w:val="00DA6893"/>
    <w:rsid w:val="00DA7E3E"/>
    <w:rsid w:val="00DB0742"/>
    <w:rsid w:val="00DB2EE1"/>
    <w:rsid w:val="00DB3BC0"/>
    <w:rsid w:val="00DB4A76"/>
    <w:rsid w:val="00DB68EF"/>
    <w:rsid w:val="00DB707B"/>
    <w:rsid w:val="00DC37F3"/>
    <w:rsid w:val="00DD2DFD"/>
    <w:rsid w:val="00DD47D6"/>
    <w:rsid w:val="00DE221A"/>
    <w:rsid w:val="00E01664"/>
    <w:rsid w:val="00E0370D"/>
    <w:rsid w:val="00E056F8"/>
    <w:rsid w:val="00E106E7"/>
    <w:rsid w:val="00E1215B"/>
    <w:rsid w:val="00E13681"/>
    <w:rsid w:val="00E13E72"/>
    <w:rsid w:val="00E20AB2"/>
    <w:rsid w:val="00E221E3"/>
    <w:rsid w:val="00E25E13"/>
    <w:rsid w:val="00E31229"/>
    <w:rsid w:val="00E34FD1"/>
    <w:rsid w:val="00E44ED7"/>
    <w:rsid w:val="00E45653"/>
    <w:rsid w:val="00E46331"/>
    <w:rsid w:val="00E506F5"/>
    <w:rsid w:val="00E51B4B"/>
    <w:rsid w:val="00E549D9"/>
    <w:rsid w:val="00E56A53"/>
    <w:rsid w:val="00E57AEB"/>
    <w:rsid w:val="00E614A8"/>
    <w:rsid w:val="00E63991"/>
    <w:rsid w:val="00E63BA4"/>
    <w:rsid w:val="00E656CD"/>
    <w:rsid w:val="00E77165"/>
    <w:rsid w:val="00E77A47"/>
    <w:rsid w:val="00E80257"/>
    <w:rsid w:val="00E817A2"/>
    <w:rsid w:val="00E85A3A"/>
    <w:rsid w:val="00E8624F"/>
    <w:rsid w:val="00E90E12"/>
    <w:rsid w:val="00E91DB4"/>
    <w:rsid w:val="00E94EAF"/>
    <w:rsid w:val="00EB4656"/>
    <w:rsid w:val="00EB7DF6"/>
    <w:rsid w:val="00EC2937"/>
    <w:rsid w:val="00EC2B05"/>
    <w:rsid w:val="00EC5E93"/>
    <w:rsid w:val="00EC6299"/>
    <w:rsid w:val="00EC7A14"/>
    <w:rsid w:val="00ED14FC"/>
    <w:rsid w:val="00ED3251"/>
    <w:rsid w:val="00EE0BF5"/>
    <w:rsid w:val="00EE2AF1"/>
    <w:rsid w:val="00EE46D1"/>
    <w:rsid w:val="00EE647C"/>
    <w:rsid w:val="00EE6EE9"/>
    <w:rsid w:val="00EE7E65"/>
    <w:rsid w:val="00EF18D0"/>
    <w:rsid w:val="00EF1B57"/>
    <w:rsid w:val="00EF221D"/>
    <w:rsid w:val="00EF3727"/>
    <w:rsid w:val="00EF7479"/>
    <w:rsid w:val="00F10531"/>
    <w:rsid w:val="00F11BC8"/>
    <w:rsid w:val="00F17AD4"/>
    <w:rsid w:val="00F24C2A"/>
    <w:rsid w:val="00F31499"/>
    <w:rsid w:val="00F33F34"/>
    <w:rsid w:val="00F34FB9"/>
    <w:rsid w:val="00F3570B"/>
    <w:rsid w:val="00F35F57"/>
    <w:rsid w:val="00F40753"/>
    <w:rsid w:val="00F40B36"/>
    <w:rsid w:val="00F4484F"/>
    <w:rsid w:val="00F5222D"/>
    <w:rsid w:val="00F572D2"/>
    <w:rsid w:val="00F657C0"/>
    <w:rsid w:val="00F65C09"/>
    <w:rsid w:val="00F72614"/>
    <w:rsid w:val="00F73DD9"/>
    <w:rsid w:val="00F74750"/>
    <w:rsid w:val="00F769A0"/>
    <w:rsid w:val="00F771A8"/>
    <w:rsid w:val="00F81565"/>
    <w:rsid w:val="00F830E0"/>
    <w:rsid w:val="00F84B8C"/>
    <w:rsid w:val="00F91BAF"/>
    <w:rsid w:val="00FA0B31"/>
    <w:rsid w:val="00FA1D82"/>
    <w:rsid w:val="00FA682E"/>
    <w:rsid w:val="00FB5CCC"/>
    <w:rsid w:val="00FC3DCD"/>
    <w:rsid w:val="00FC4B9F"/>
    <w:rsid w:val="00FC5D93"/>
    <w:rsid w:val="00FC6375"/>
    <w:rsid w:val="00FC7B24"/>
    <w:rsid w:val="00FD6371"/>
    <w:rsid w:val="00FD6C66"/>
    <w:rsid w:val="00FE2431"/>
    <w:rsid w:val="00FE52A6"/>
    <w:rsid w:val="00FE5D27"/>
    <w:rsid w:val="00FE6303"/>
    <w:rsid w:val="00FE74A2"/>
    <w:rsid w:val="00FF09A7"/>
    <w:rsid w:val="00FF0FFF"/>
    <w:rsid w:val="00FF2569"/>
    <w:rsid w:val="00FF309B"/>
    <w:rsid w:val="00FF67D2"/>
    <w:rsid w:val="00FF6DF6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9CC640"/>
  <w15:docId w15:val="{757EDBE5-4AD6-4340-B9FB-E51412CC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PH" w:eastAsia="en-PH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445E2"/>
    <w:pPr>
      <w:suppressAutoHyphens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styleId="Heading3">
    <w:name w:val="heading 3"/>
    <w:basedOn w:val="Normal"/>
    <w:next w:val="Normal"/>
    <w:link w:val="Heading3Char"/>
    <w:qFormat/>
    <w:rsid w:val="0086791B"/>
    <w:pPr>
      <w:keepNext/>
      <w:autoSpaceDE w:val="0"/>
      <w:autoSpaceDN w:val="0"/>
      <w:jc w:val="center"/>
      <w:outlineLvl w:val="2"/>
    </w:pPr>
    <w:rPr>
      <w:rFonts w:ascii="CG Omega" w:eastAsia="Times New Roman" w:hAnsi="CG Omega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5C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C09"/>
  </w:style>
  <w:style w:type="paragraph" w:styleId="Footer">
    <w:name w:val="footer"/>
    <w:basedOn w:val="Normal"/>
    <w:link w:val="FooterChar"/>
    <w:uiPriority w:val="99"/>
    <w:unhideWhenUsed/>
    <w:rsid w:val="00F65C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C09"/>
  </w:style>
  <w:style w:type="paragraph" w:styleId="BalloonText">
    <w:name w:val="Balloon Text"/>
    <w:basedOn w:val="Normal"/>
    <w:link w:val="BalloonTextChar"/>
    <w:uiPriority w:val="99"/>
    <w:semiHidden/>
    <w:unhideWhenUsed/>
    <w:rsid w:val="00F65C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5C09"/>
    <w:rPr>
      <w:rFonts w:ascii="Tahoma" w:hAnsi="Tahoma" w:cs="Tahoma"/>
      <w:sz w:val="16"/>
      <w:szCs w:val="16"/>
    </w:rPr>
  </w:style>
  <w:style w:type="character" w:styleId="Hyperlink">
    <w:name w:val="Hyperlink"/>
    <w:rsid w:val="00F65C09"/>
    <w:rPr>
      <w:color w:val="000080"/>
      <w:u w:val="single"/>
    </w:rPr>
  </w:style>
  <w:style w:type="paragraph" w:customStyle="1" w:styleId="MediumShading1-Accent11">
    <w:name w:val="Medium Shading 1 - Accent 11"/>
    <w:uiPriority w:val="1"/>
    <w:qFormat/>
    <w:rsid w:val="00213F18"/>
    <w:rPr>
      <w:sz w:val="22"/>
      <w:szCs w:val="22"/>
      <w:lang w:val="en-US" w:eastAsia="en-US"/>
    </w:rPr>
  </w:style>
  <w:style w:type="character" w:customStyle="1" w:styleId="Heading3Char">
    <w:name w:val="Heading 3 Char"/>
    <w:link w:val="Heading3"/>
    <w:rsid w:val="0086791B"/>
    <w:rPr>
      <w:rFonts w:ascii="CG Omega" w:eastAsia="Times New Roman" w:hAnsi="CG Omega"/>
      <w:b/>
      <w:bCs/>
      <w:sz w:val="22"/>
      <w:szCs w:val="22"/>
      <w:lang w:val="en-GB"/>
    </w:rPr>
  </w:style>
  <w:style w:type="paragraph" w:styleId="BodyText">
    <w:name w:val="Body Text"/>
    <w:basedOn w:val="Normal"/>
    <w:link w:val="BodyTextChar"/>
    <w:rsid w:val="0086791B"/>
    <w:pPr>
      <w:spacing w:after="120"/>
    </w:pPr>
    <w:rPr>
      <w:rFonts w:eastAsia="PMingLiU"/>
    </w:rPr>
  </w:style>
  <w:style w:type="character" w:customStyle="1" w:styleId="BodyTextChar">
    <w:name w:val="Body Text Char"/>
    <w:link w:val="BodyText"/>
    <w:rsid w:val="0086791B"/>
    <w:rPr>
      <w:rFonts w:ascii="Times New Roman" w:eastAsia="PMingLiU" w:hAnsi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6791B"/>
    <w:pPr>
      <w:spacing w:after="120"/>
      <w:ind w:left="360"/>
    </w:pPr>
    <w:rPr>
      <w:rFonts w:eastAsia="PMingLiU"/>
    </w:rPr>
  </w:style>
  <w:style w:type="character" w:customStyle="1" w:styleId="BodyTextIndentChar">
    <w:name w:val="Body Text Indent Char"/>
    <w:link w:val="BodyTextIndent"/>
    <w:rsid w:val="0086791B"/>
    <w:rPr>
      <w:rFonts w:ascii="Times New Roman" w:eastAsia="PMingLiU" w:hAnsi="Times New Roman"/>
      <w:sz w:val="24"/>
      <w:szCs w:val="24"/>
      <w:lang w:eastAsia="ar-SA"/>
    </w:rPr>
  </w:style>
  <w:style w:type="character" w:customStyle="1" w:styleId="Absatz-Standardschriftart">
    <w:name w:val="Absatz-Standardschriftart"/>
    <w:rsid w:val="00283791"/>
  </w:style>
  <w:style w:type="character" w:customStyle="1" w:styleId="WW8Num1z0">
    <w:name w:val="WW8Num1z0"/>
    <w:rsid w:val="00283791"/>
    <w:rPr>
      <w:rFonts w:ascii="Courier New" w:hAnsi="Courier New"/>
    </w:rPr>
  </w:style>
  <w:style w:type="character" w:customStyle="1" w:styleId="WW8Num4z0">
    <w:name w:val="WW8Num4z0"/>
    <w:rsid w:val="00283791"/>
    <w:rPr>
      <w:rFonts w:ascii="Symbol" w:hAnsi="Symbol"/>
    </w:rPr>
  </w:style>
  <w:style w:type="character" w:customStyle="1" w:styleId="WW8Num5z0">
    <w:name w:val="WW8Num5z0"/>
    <w:rsid w:val="00283791"/>
    <w:rPr>
      <w:rFonts w:ascii="Symbol" w:hAnsi="Symbol"/>
      <w:color w:val="auto"/>
    </w:rPr>
  </w:style>
  <w:style w:type="character" w:customStyle="1" w:styleId="WW8Num5z1">
    <w:name w:val="WW8Num5z1"/>
    <w:rsid w:val="00283791"/>
    <w:rPr>
      <w:rFonts w:ascii="Wingdings" w:hAnsi="Wingdings"/>
    </w:rPr>
  </w:style>
  <w:style w:type="character" w:customStyle="1" w:styleId="WW8Num6z0">
    <w:name w:val="WW8Num6z0"/>
    <w:rsid w:val="00283791"/>
    <w:rPr>
      <w:rFonts w:ascii="Symbol" w:hAnsi="Symbol"/>
    </w:rPr>
  </w:style>
  <w:style w:type="character" w:customStyle="1" w:styleId="WW8Num7z0">
    <w:name w:val="WW8Num7z0"/>
    <w:rsid w:val="00283791"/>
    <w:rPr>
      <w:rFonts w:ascii="Symbol" w:hAnsi="Symbol"/>
      <w:color w:val="auto"/>
    </w:rPr>
  </w:style>
  <w:style w:type="character" w:customStyle="1" w:styleId="WW8Num7z1">
    <w:name w:val="WW8Num7z1"/>
    <w:rsid w:val="00283791"/>
    <w:rPr>
      <w:rFonts w:ascii="Wingdings" w:hAnsi="Wingdings"/>
    </w:rPr>
  </w:style>
  <w:style w:type="character" w:customStyle="1" w:styleId="WW8Num8z0">
    <w:name w:val="WW8Num8z0"/>
    <w:rsid w:val="00283791"/>
    <w:rPr>
      <w:rFonts w:ascii="Symbol" w:hAnsi="Symbol"/>
    </w:rPr>
  </w:style>
  <w:style w:type="character" w:customStyle="1" w:styleId="WW8Num8z1">
    <w:name w:val="WW8Num8z1"/>
    <w:rsid w:val="00283791"/>
    <w:rPr>
      <w:rFonts w:ascii="Courier New" w:hAnsi="Courier New" w:cs="Courier New"/>
    </w:rPr>
  </w:style>
  <w:style w:type="character" w:customStyle="1" w:styleId="WW8Num8z2">
    <w:name w:val="WW8Num8z2"/>
    <w:rsid w:val="00283791"/>
    <w:rPr>
      <w:rFonts w:ascii="Wingdings" w:hAnsi="Wingdings"/>
    </w:rPr>
  </w:style>
  <w:style w:type="character" w:customStyle="1" w:styleId="WW8Num9z0">
    <w:name w:val="WW8Num9z0"/>
    <w:rsid w:val="00283791"/>
    <w:rPr>
      <w:rFonts w:ascii="Symbol" w:hAnsi="Symbol"/>
    </w:rPr>
  </w:style>
  <w:style w:type="character" w:customStyle="1" w:styleId="WW8Num9z1">
    <w:name w:val="WW8Num9z1"/>
    <w:rsid w:val="00283791"/>
    <w:rPr>
      <w:rFonts w:ascii="Courier New" w:hAnsi="Courier New" w:cs="Courier New"/>
    </w:rPr>
  </w:style>
  <w:style w:type="character" w:customStyle="1" w:styleId="WW8Num9z2">
    <w:name w:val="WW8Num9z2"/>
    <w:rsid w:val="00283791"/>
    <w:rPr>
      <w:rFonts w:ascii="Wingdings" w:hAnsi="Wingdings"/>
    </w:rPr>
  </w:style>
  <w:style w:type="character" w:customStyle="1" w:styleId="WW8Num10z0">
    <w:name w:val="WW8Num10z0"/>
    <w:rsid w:val="00283791"/>
    <w:rPr>
      <w:rFonts w:ascii="Symbol" w:hAnsi="Symbol"/>
      <w:color w:val="auto"/>
    </w:rPr>
  </w:style>
  <w:style w:type="character" w:customStyle="1" w:styleId="WW8Num10z1">
    <w:name w:val="WW8Num10z1"/>
    <w:rsid w:val="00283791"/>
    <w:rPr>
      <w:rFonts w:ascii="Wingdings" w:hAnsi="Wingdings"/>
    </w:rPr>
  </w:style>
  <w:style w:type="character" w:customStyle="1" w:styleId="WW8Num11z0">
    <w:name w:val="WW8Num11z0"/>
    <w:rsid w:val="00283791"/>
    <w:rPr>
      <w:rFonts w:eastAsia="MS Mincho"/>
      <w:b w:val="0"/>
      <w:sz w:val="22"/>
    </w:rPr>
  </w:style>
  <w:style w:type="character" w:customStyle="1" w:styleId="WW8Num12z0">
    <w:name w:val="WW8Num12z0"/>
    <w:rsid w:val="00283791"/>
    <w:rPr>
      <w:rFonts w:ascii="Symbol" w:hAnsi="Symbol"/>
    </w:rPr>
  </w:style>
  <w:style w:type="character" w:customStyle="1" w:styleId="WW8Num12z1">
    <w:name w:val="WW8Num12z1"/>
    <w:rsid w:val="00283791"/>
    <w:rPr>
      <w:rFonts w:ascii="Courier New" w:hAnsi="Courier New" w:cs="Courier New"/>
    </w:rPr>
  </w:style>
  <w:style w:type="character" w:customStyle="1" w:styleId="WW8Num12z2">
    <w:name w:val="WW8Num12z2"/>
    <w:rsid w:val="00283791"/>
    <w:rPr>
      <w:rFonts w:ascii="Wingdings" w:hAnsi="Wingdings"/>
    </w:rPr>
  </w:style>
  <w:style w:type="character" w:customStyle="1" w:styleId="1">
    <w:name w:val="預設段落字型1"/>
    <w:rsid w:val="00283791"/>
  </w:style>
  <w:style w:type="character" w:customStyle="1" w:styleId="WW-Absatz-Standardschriftart">
    <w:name w:val="WW-Absatz-Standardschriftart"/>
    <w:rsid w:val="00283791"/>
  </w:style>
  <w:style w:type="character" w:customStyle="1" w:styleId="WW-Absatz-Standardschriftart1">
    <w:name w:val="WW-Absatz-Standardschriftart1"/>
    <w:rsid w:val="00283791"/>
  </w:style>
  <w:style w:type="character" w:customStyle="1" w:styleId="WW-Absatz-Standardschriftart11">
    <w:name w:val="WW-Absatz-Standardschriftart11"/>
    <w:rsid w:val="00283791"/>
  </w:style>
  <w:style w:type="character" w:customStyle="1" w:styleId="WW-Absatz-Standardschriftart111">
    <w:name w:val="WW-Absatz-Standardschriftart111"/>
    <w:rsid w:val="00283791"/>
  </w:style>
  <w:style w:type="character" w:customStyle="1" w:styleId="WW-Absatz-Standardschriftart1111">
    <w:name w:val="WW-Absatz-Standardschriftart1111"/>
    <w:rsid w:val="00283791"/>
  </w:style>
  <w:style w:type="character" w:customStyle="1" w:styleId="WW-Absatz-Standardschriftart11111">
    <w:name w:val="WW-Absatz-Standardschriftart11111"/>
    <w:rsid w:val="00283791"/>
  </w:style>
  <w:style w:type="character" w:customStyle="1" w:styleId="WW-Absatz-Standardschriftart111111">
    <w:name w:val="WW-Absatz-Standardschriftart111111"/>
    <w:rsid w:val="00283791"/>
  </w:style>
  <w:style w:type="character" w:customStyle="1" w:styleId="WW-">
    <w:name w:val="WW-預設段落字型"/>
    <w:rsid w:val="00283791"/>
  </w:style>
  <w:style w:type="character" w:customStyle="1" w:styleId="WW-Absatz-Standardschriftart1111111">
    <w:name w:val="WW-Absatz-Standardschriftart1111111"/>
    <w:rsid w:val="00283791"/>
  </w:style>
  <w:style w:type="character" w:customStyle="1" w:styleId="WW-Absatz-Standardschriftart11111111">
    <w:name w:val="WW-Absatz-Standardschriftart11111111"/>
    <w:rsid w:val="00283791"/>
  </w:style>
  <w:style w:type="character" w:customStyle="1" w:styleId="WW-Absatz-Standardschriftart111111111">
    <w:name w:val="WW-Absatz-Standardschriftart111111111"/>
    <w:rsid w:val="00283791"/>
  </w:style>
  <w:style w:type="character" w:customStyle="1" w:styleId="WW-Absatz-Standardschriftart1111111111">
    <w:name w:val="WW-Absatz-Standardschriftart1111111111"/>
    <w:rsid w:val="00283791"/>
  </w:style>
  <w:style w:type="character" w:customStyle="1" w:styleId="WW-Absatz-Standardschriftart11111111111">
    <w:name w:val="WW-Absatz-Standardschriftart11111111111"/>
    <w:rsid w:val="00283791"/>
  </w:style>
  <w:style w:type="character" w:customStyle="1" w:styleId="WW-Absatz-Standardschriftart111111111111">
    <w:name w:val="WW-Absatz-Standardschriftart111111111111"/>
    <w:rsid w:val="00283791"/>
  </w:style>
  <w:style w:type="character" w:customStyle="1" w:styleId="WW-Absatz-Standardschriftart1111111111111">
    <w:name w:val="WW-Absatz-Standardschriftart1111111111111"/>
    <w:rsid w:val="00283791"/>
  </w:style>
  <w:style w:type="character" w:customStyle="1" w:styleId="WW-Absatz-Standardschriftart11111111111111">
    <w:name w:val="WW-Absatz-Standardschriftart11111111111111"/>
    <w:rsid w:val="00283791"/>
  </w:style>
  <w:style w:type="character" w:customStyle="1" w:styleId="WW-Absatz-Standardschriftart111111111111111">
    <w:name w:val="WW-Absatz-Standardschriftart111111111111111"/>
    <w:rsid w:val="00283791"/>
  </w:style>
  <w:style w:type="character" w:customStyle="1" w:styleId="WW-Absatz-Standardschriftart1111111111111111">
    <w:name w:val="WW-Absatz-Standardschriftart1111111111111111"/>
    <w:rsid w:val="00283791"/>
  </w:style>
  <w:style w:type="character" w:customStyle="1" w:styleId="WW-Absatz-Standardschriftart11111111111111111">
    <w:name w:val="WW-Absatz-Standardschriftart11111111111111111"/>
    <w:rsid w:val="00283791"/>
  </w:style>
  <w:style w:type="character" w:customStyle="1" w:styleId="WW-Absatz-Standardschriftart111111111111111111">
    <w:name w:val="WW-Absatz-Standardschriftart111111111111111111"/>
    <w:rsid w:val="00283791"/>
  </w:style>
  <w:style w:type="character" w:customStyle="1" w:styleId="WW8Num1z1">
    <w:name w:val="WW8Num1z1"/>
    <w:rsid w:val="00283791"/>
    <w:rPr>
      <w:rFonts w:ascii="Courier New" w:hAnsi="Courier New" w:cs="MS Mincho"/>
    </w:rPr>
  </w:style>
  <w:style w:type="character" w:customStyle="1" w:styleId="WW8Num1z2">
    <w:name w:val="WW8Num1z2"/>
    <w:rsid w:val="00283791"/>
    <w:rPr>
      <w:rFonts w:ascii="Wingdings" w:hAnsi="Wingdings"/>
    </w:rPr>
  </w:style>
  <w:style w:type="character" w:customStyle="1" w:styleId="WW8Num1z3">
    <w:name w:val="WW8Num1z3"/>
    <w:rsid w:val="00283791"/>
    <w:rPr>
      <w:rFonts w:ascii="Symbol" w:hAnsi="Symbol"/>
    </w:rPr>
  </w:style>
  <w:style w:type="character" w:customStyle="1" w:styleId="WW-DefaultParagraphFont">
    <w:name w:val="WW-Default Paragraph Font"/>
    <w:rsid w:val="00283791"/>
  </w:style>
  <w:style w:type="character" w:styleId="PageNumber">
    <w:name w:val="page number"/>
    <w:basedOn w:val="WW-DefaultParagraphFont"/>
    <w:rsid w:val="00283791"/>
  </w:style>
  <w:style w:type="character" w:customStyle="1" w:styleId="Bullets">
    <w:name w:val="Bullets"/>
    <w:rsid w:val="00283791"/>
    <w:rPr>
      <w:rFonts w:ascii="StarSymbol" w:eastAsia="StarSymbol" w:hAnsi="StarSymbol" w:cs="StarSymbol"/>
      <w:sz w:val="18"/>
      <w:szCs w:val="18"/>
    </w:rPr>
  </w:style>
  <w:style w:type="character" w:customStyle="1" w:styleId="a">
    <w:name w:val="字元"/>
    <w:rsid w:val="00283791"/>
    <w:rPr>
      <w:rFonts w:eastAsia="MS Mincho"/>
      <w:sz w:val="24"/>
      <w:szCs w:val="24"/>
      <w:lang w:val="en-US"/>
    </w:rPr>
  </w:style>
  <w:style w:type="character" w:customStyle="1" w:styleId="WW-0">
    <w:name w:val="WW- 字元"/>
    <w:rsid w:val="00283791"/>
    <w:rPr>
      <w:rFonts w:eastAsia="MS Mincho"/>
      <w:sz w:val="24"/>
      <w:szCs w:val="24"/>
      <w:lang w:val="en-US"/>
    </w:rPr>
  </w:style>
  <w:style w:type="paragraph" w:customStyle="1" w:styleId="Heading">
    <w:name w:val="Heading"/>
    <w:basedOn w:val="Normal"/>
    <w:next w:val="BodyText"/>
    <w:rsid w:val="00283791"/>
    <w:pPr>
      <w:keepNext/>
      <w:spacing w:before="240" w:after="120"/>
    </w:pPr>
    <w:rPr>
      <w:rFonts w:ascii="Arial" w:eastAsia="Mincho" w:hAnsi="Arial" w:cs="Lucidasans"/>
      <w:sz w:val="28"/>
      <w:szCs w:val="28"/>
    </w:rPr>
  </w:style>
  <w:style w:type="paragraph" w:styleId="List">
    <w:name w:val="List"/>
    <w:basedOn w:val="BodyText"/>
    <w:rsid w:val="00283791"/>
    <w:rPr>
      <w:rFonts w:eastAsia="MS Mincho" w:cs="Lucidasans"/>
    </w:rPr>
  </w:style>
  <w:style w:type="paragraph" w:customStyle="1" w:styleId="Caption1">
    <w:name w:val="Caption1"/>
    <w:basedOn w:val="Normal"/>
    <w:rsid w:val="0028379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283791"/>
    <w:pPr>
      <w:suppressLineNumbers/>
    </w:pPr>
    <w:rPr>
      <w:rFonts w:cs="Lucidasans"/>
    </w:rPr>
  </w:style>
  <w:style w:type="paragraph" w:customStyle="1" w:styleId="10">
    <w:name w:val="標號1"/>
    <w:basedOn w:val="Normal"/>
    <w:rsid w:val="00283791"/>
    <w:pPr>
      <w:suppressLineNumbers/>
      <w:spacing w:before="120" w:after="120"/>
    </w:pPr>
    <w:rPr>
      <w:rFonts w:cs="Lucidasans"/>
      <w:i/>
      <w:iCs/>
    </w:rPr>
  </w:style>
  <w:style w:type="paragraph" w:customStyle="1" w:styleId="11">
    <w:name w:val="日期1"/>
    <w:basedOn w:val="Normal"/>
    <w:next w:val="Normal"/>
    <w:rsid w:val="00283791"/>
  </w:style>
  <w:style w:type="paragraph" w:customStyle="1" w:styleId="TableContents">
    <w:name w:val="Table Contents"/>
    <w:basedOn w:val="Normal"/>
    <w:rsid w:val="00283791"/>
    <w:pPr>
      <w:suppressLineNumbers/>
    </w:pPr>
  </w:style>
  <w:style w:type="paragraph" w:customStyle="1" w:styleId="TableHeading">
    <w:name w:val="Table Heading"/>
    <w:basedOn w:val="TableContents"/>
    <w:rsid w:val="00283791"/>
    <w:pPr>
      <w:jc w:val="center"/>
    </w:pPr>
    <w:rPr>
      <w:b/>
      <w:bCs/>
    </w:rPr>
  </w:style>
  <w:style w:type="paragraph" w:customStyle="1" w:styleId="MediumGrid1-Accent21">
    <w:name w:val="Medium Grid 1 - Accent 21"/>
    <w:basedOn w:val="Normal"/>
    <w:uiPriority w:val="34"/>
    <w:qFormat/>
    <w:rsid w:val="00283791"/>
    <w:pPr>
      <w:suppressAutoHyphens w:val="0"/>
      <w:spacing w:after="200" w:line="276" w:lineRule="auto"/>
      <w:ind w:left="720"/>
    </w:pPr>
    <w:rPr>
      <w:rFonts w:ascii="Verdana" w:eastAsia="PMingLiU" w:hAnsi="Verdana" w:cs="Arial"/>
      <w:lang w:val="en-PH"/>
    </w:rPr>
  </w:style>
  <w:style w:type="table" w:styleId="TableGrid">
    <w:name w:val="Table Grid"/>
    <w:basedOn w:val="TableNormal"/>
    <w:uiPriority w:val="59"/>
    <w:rsid w:val="00283791"/>
    <w:rPr>
      <w:rFonts w:ascii="Times New Roman" w:eastAsia="PMingLiU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Shading-Accent11">
    <w:name w:val="Colorful Shading - Accent 11"/>
    <w:hidden/>
    <w:uiPriority w:val="99"/>
    <w:semiHidden/>
    <w:rsid w:val="001C5042"/>
    <w:rPr>
      <w:rFonts w:ascii="Times New Roman" w:eastAsia="MS Mincho" w:hAnsi="Times New Roman"/>
      <w:sz w:val="24"/>
      <w:szCs w:val="24"/>
      <w:lang w:val="en-US" w:eastAsia="ar-SA"/>
    </w:rPr>
  </w:style>
  <w:style w:type="paragraph" w:styleId="NormalWeb">
    <w:name w:val="Normal (Web)"/>
    <w:basedOn w:val="Normal"/>
    <w:uiPriority w:val="99"/>
    <w:semiHidden/>
    <w:unhideWhenUsed/>
    <w:rsid w:val="000E74EC"/>
    <w:pPr>
      <w:suppressAutoHyphens w:val="0"/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5F4ACA"/>
    <w:pPr>
      <w:ind w:left="720"/>
    </w:pPr>
  </w:style>
  <w:style w:type="paragraph" w:customStyle="1" w:styleId="MediumGrid21">
    <w:name w:val="Medium Grid 21"/>
    <w:uiPriority w:val="1"/>
    <w:qFormat/>
    <w:rsid w:val="006632EF"/>
    <w:pPr>
      <w:suppressAutoHyphens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81745"/>
  </w:style>
  <w:style w:type="character" w:customStyle="1" w:styleId="DateChar">
    <w:name w:val="Date Char"/>
    <w:link w:val="Date"/>
    <w:uiPriority w:val="99"/>
    <w:semiHidden/>
    <w:rsid w:val="00881745"/>
    <w:rPr>
      <w:rFonts w:ascii="Times New Roman" w:eastAsia="MS Mincho" w:hAnsi="Times New Roman"/>
      <w:sz w:val="24"/>
      <w:szCs w:val="24"/>
      <w:lang w:val="en-US" w:eastAsia="ar-SA"/>
    </w:rPr>
  </w:style>
  <w:style w:type="paragraph" w:styleId="NoSpacing">
    <w:name w:val="No Spacing"/>
    <w:uiPriority w:val="1"/>
    <w:qFormat/>
    <w:rsid w:val="008C03F3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8C03F3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PH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80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79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2670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5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53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504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1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94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45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9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61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441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66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32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97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0226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192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72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21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63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79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2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26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89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616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5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847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511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643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303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870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30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606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79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897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684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92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3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1354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60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32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58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56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03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167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6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1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14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56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871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41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7014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0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3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4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9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7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6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9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5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84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48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59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139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821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985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351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735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2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691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83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13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80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84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7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63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48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4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8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130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52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3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63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93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955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1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439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8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085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308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81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93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674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905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4043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9072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36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7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7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9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07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63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FILES%20(backed%20up%20to%20AFA%20PC)\02%20AFA%20PROJECT%20FILES\AFA%20Letterhead\afa%20letterhead%20template%20(as%20of%20dec%2016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15712-C79B-470C-991B-58D8C4B6C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afa letterhead template (as of dec 16).dot</Template>
  <TotalTime>29</TotalTime>
  <Pages>12</Pages>
  <Words>4398</Words>
  <Characters>25075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AFA</Company>
  <LinksUpToDate>false</LinksUpToDate>
  <CharactersWithSpaces>29415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</dc:creator>
  <cp:keywords/>
  <cp:lastModifiedBy>user</cp:lastModifiedBy>
  <cp:revision>6</cp:revision>
  <cp:lastPrinted>2010-03-01T16:48:00Z</cp:lastPrinted>
  <dcterms:created xsi:type="dcterms:W3CDTF">2016-07-17T08:36:00Z</dcterms:created>
  <dcterms:modified xsi:type="dcterms:W3CDTF">2016-07-17T23:38:00Z</dcterms:modified>
</cp:coreProperties>
</file>